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8DD0E" w14:textId="77777777" w:rsidR="008C1FA8" w:rsidRDefault="008C1FA8" w:rsidP="008C1FA8">
      <w:pPr>
        <w:pStyle w:val="LexisNexisLetterhead"/>
      </w:pPr>
      <w:bookmarkStart w:id="0" w:name="_GoBack"/>
      <w:bookmarkEnd w:id="0"/>
      <w:r>
        <w:t>[date]</w:t>
      </w:r>
    </w:p>
    <w:p w14:paraId="5C553E52" w14:textId="77777777" w:rsidR="008C1FA8" w:rsidRDefault="008C1FA8" w:rsidP="008C1FA8">
      <w:pPr>
        <w:pStyle w:val="LexisNexisLetterhead"/>
      </w:pPr>
      <w:r>
        <w:t>[buyer name]</w:t>
      </w:r>
    </w:p>
    <w:p w14:paraId="4D44C0A1" w14:textId="77777777" w:rsidR="008C1FA8" w:rsidRDefault="008C1FA8" w:rsidP="008C1FA8">
      <w:pPr>
        <w:pStyle w:val="LexisNexisLetterhead"/>
      </w:pPr>
      <w:r>
        <w:t>[street address]</w:t>
      </w:r>
    </w:p>
    <w:p w14:paraId="619ECF75" w14:textId="77777777" w:rsidR="008C1FA8" w:rsidRDefault="008C1FA8" w:rsidP="008C1FA8">
      <w:pPr>
        <w:pStyle w:val="LexisNexisLetterhead"/>
      </w:pPr>
      <w:r>
        <w:t>[city, state]</w:t>
      </w:r>
    </w:p>
    <w:p w14:paraId="248995B8" w14:textId="77777777" w:rsidR="008C1FA8" w:rsidRDefault="008C1FA8" w:rsidP="008C1FA8">
      <w:pPr>
        <w:pStyle w:val="LexisNexisLetterhead"/>
      </w:pPr>
      <w:r>
        <w:t>Dear [name]:</w:t>
      </w:r>
    </w:p>
    <w:p w14:paraId="4D4181FE" w14:textId="77777777" w:rsidR="008C1FA8" w:rsidRDefault="008C1FA8" w:rsidP="008C1FA8">
      <w:pPr>
        <w:pStyle w:val="LexisNexisPara"/>
      </w:pPr>
      <w:r>
        <w:t>Please take notice that due to your breach of our contract dated [date], we will resell the [description of goods] sold to you under that contract. The resale will be a private sale at [location, e.g., seller's showrooms located at [street address, city]], on [date and time]. The purchase price realized at the resale will be credited to the contract price of the goods. In the event the resale is in an amount less than the contract, you shall be held liable for any deficiency, including the costs of the sale and any incidental damages we sustain by reason of your breach. We reserve all rights to pursue any and all remedies available to collect said deficiency.</w:t>
      </w:r>
    </w:p>
    <w:p w14:paraId="6524D86B" w14:textId="77777777" w:rsidR="008C1FA8" w:rsidRDefault="008C1FA8" w:rsidP="00475DA5">
      <w:pPr>
        <w:pStyle w:val="LexisNexisPara"/>
      </w:pPr>
      <w:r>
        <w:br w:type="page"/>
      </w:r>
    </w:p>
    <w:p w14:paraId="518F7755" w14:textId="77777777" w:rsidR="008C1FA8" w:rsidRDefault="008C1FA8" w:rsidP="008C1FA8">
      <w:pPr>
        <w:pStyle w:val="LexisNexisPara"/>
      </w:pPr>
      <w:r>
        <w:lastRenderedPageBreak/>
        <w:t>Very truly yours,</w:t>
      </w:r>
    </w:p>
    <w:p w14:paraId="7D37C0D1" w14:textId="77777777" w:rsidR="00475DA5" w:rsidRDefault="00475DA5" w:rsidP="008C1FA8">
      <w:pPr>
        <w:pStyle w:val="LexisNexisPara"/>
      </w:pPr>
    </w:p>
    <w:p w14:paraId="07E1D864" w14:textId="5EED1785" w:rsidR="008C1FA8" w:rsidRDefault="008C1FA8" w:rsidP="008C1FA8">
      <w:pPr>
        <w:pStyle w:val="LexisNexisPara"/>
      </w:pPr>
      <w:r>
        <w:t>[seller name]</w:t>
      </w:r>
    </w:p>
    <w:p w14:paraId="48AC446C" w14:textId="2D15EB7F" w:rsidR="00475DA5" w:rsidRDefault="00475DA5" w:rsidP="008C1FA8">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936"/>
        <w:gridCol w:w="3744"/>
        <w:gridCol w:w="4680"/>
      </w:tblGrid>
      <w:tr w:rsidR="00475DA5" w14:paraId="12ACBBB6" w14:textId="77777777" w:rsidTr="00F46724">
        <w:trPr>
          <w:cantSplit/>
        </w:trPr>
        <w:tc>
          <w:tcPr>
            <w:tcW w:w="936" w:type="dxa"/>
          </w:tcPr>
          <w:p w14:paraId="1A1E114A" w14:textId="213B8767" w:rsidR="00475DA5" w:rsidRDefault="00475DA5" w:rsidP="00F46724">
            <w:pPr>
              <w:pStyle w:val="LexisNexisSignature"/>
            </w:pPr>
            <w:r>
              <w:t>By</w:t>
            </w:r>
            <w:r>
              <w:t>:</w:t>
            </w:r>
          </w:p>
        </w:tc>
        <w:tc>
          <w:tcPr>
            <w:tcW w:w="3744" w:type="dxa"/>
            <w:tcBorders>
              <w:bottom w:val="single" w:sz="4" w:space="0" w:color="auto"/>
            </w:tcBorders>
          </w:tcPr>
          <w:p w14:paraId="0E8A029A" w14:textId="77777777" w:rsidR="00475DA5" w:rsidRDefault="00475DA5" w:rsidP="00F46724">
            <w:pPr>
              <w:pStyle w:val="LexisNexisSignature"/>
            </w:pPr>
          </w:p>
        </w:tc>
        <w:tc>
          <w:tcPr>
            <w:tcW w:w="4680" w:type="dxa"/>
          </w:tcPr>
          <w:p w14:paraId="5F9282B1" w14:textId="77777777" w:rsidR="00475DA5" w:rsidRDefault="00475DA5" w:rsidP="00F46724">
            <w:pPr>
              <w:pStyle w:val="LexisNexisSignature"/>
            </w:pPr>
          </w:p>
        </w:tc>
      </w:tr>
    </w:tbl>
    <w:p w14:paraId="3CF83BE2" w14:textId="77777777" w:rsidR="00475DA5" w:rsidRDefault="00475DA5" w:rsidP="008C1FA8">
      <w:pPr>
        <w:pStyle w:val="LexisNexisPara"/>
      </w:pPr>
    </w:p>
    <w:sectPr w:rsidR="00475DA5" w:rsidSect="003566F7">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AD715E" w14:textId="77777777" w:rsidR="00E72DD4" w:rsidRDefault="00E72DD4">
      <w:r>
        <w:separator/>
      </w:r>
    </w:p>
  </w:endnote>
  <w:endnote w:type="continuationSeparator" w:id="0">
    <w:p w14:paraId="261352F7" w14:textId="77777777" w:rsidR="00E72DD4" w:rsidRDefault="00E72D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altName w:val="Calisto MT"/>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6098747"/>
      <w:docPartObj>
        <w:docPartGallery w:val="Page Numbers (Bottom of Page)"/>
        <w:docPartUnique/>
      </w:docPartObj>
    </w:sdtPr>
    <w:sdtEndPr>
      <w:rPr>
        <w:noProof/>
      </w:rPr>
    </w:sdtEndPr>
    <w:sdtContent>
      <w:p w14:paraId="368D42B3" w14:textId="77777777" w:rsidR="00E92B1F" w:rsidRDefault="00E92B1F" w:rsidP="00E92B1F">
        <w:pPr>
          <w:pStyle w:val="LexisNexisPageNumb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2FD00E4E" w14:paraId="0BB743E4" w14:textId="77777777" w:rsidTr="2FD00E4E">
      <w:tc>
        <w:tcPr>
          <w:tcW w:w="3120" w:type="dxa"/>
        </w:tcPr>
        <w:p w14:paraId="4946D0E3" w14:textId="77777777" w:rsidR="2FD00E4E" w:rsidRDefault="2FD00E4E" w:rsidP="2FD00E4E">
          <w:pPr>
            <w:pStyle w:val="Header"/>
            <w:ind w:left="-115"/>
          </w:pPr>
        </w:p>
      </w:tc>
      <w:tc>
        <w:tcPr>
          <w:tcW w:w="3120" w:type="dxa"/>
        </w:tcPr>
        <w:p w14:paraId="3CC87C2B" w14:textId="77777777" w:rsidR="2FD00E4E" w:rsidRDefault="2FD00E4E" w:rsidP="2FD00E4E">
          <w:pPr>
            <w:pStyle w:val="Header"/>
            <w:jc w:val="center"/>
          </w:pPr>
        </w:p>
      </w:tc>
      <w:tc>
        <w:tcPr>
          <w:tcW w:w="3120" w:type="dxa"/>
        </w:tcPr>
        <w:p w14:paraId="72504014" w14:textId="77777777" w:rsidR="2FD00E4E" w:rsidRDefault="2FD00E4E" w:rsidP="2FD00E4E">
          <w:pPr>
            <w:pStyle w:val="Header"/>
            <w:ind w:right="-115"/>
            <w:jc w:val="right"/>
          </w:pPr>
        </w:p>
      </w:tc>
    </w:tr>
  </w:tbl>
  <w:p w14:paraId="10B448CA" w14:textId="77777777" w:rsidR="2FD00E4E" w:rsidRDefault="2FD00E4E" w:rsidP="2FD00E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B9DE9D" w14:textId="77777777" w:rsidR="00E72DD4" w:rsidRDefault="00E72DD4">
      <w:r>
        <w:separator/>
      </w:r>
    </w:p>
  </w:footnote>
  <w:footnote w:type="continuationSeparator" w:id="0">
    <w:p w14:paraId="0C022D81" w14:textId="77777777" w:rsidR="00E72DD4" w:rsidRDefault="00E72D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2FD00E4E" w14:paraId="61475954" w14:textId="77777777" w:rsidTr="2FD00E4E">
      <w:tc>
        <w:tcPr>
          <w:tcW w:w="3120" w:type="dxa"/>
        </w:tcPr>
        <w:p w14:paraId="3718F776" w14:textId="77777777" w:rsidR="2FD00E4E" w:rsidRDefault="2FD00E4E" w:rsidP="2FD00E4E">
          <w:pPr>
            <w:pStyle w:val="Header"/>
            <w:ind w:left="-115"/>
          </w:pPr>
        </w:p>
      </w:tc>
      <w:tc>
        <w:tcPr>
          <w:tcW w:w="3120" w:type="dxa"/>
        </w:tcPr>
        <w:p w14:paraId="53DA3F5C" w14:textId="77777777" w:rsidR="2FD00E4E" w:rsidRDefault="2FD00E4E" w:rsidP="2FD00E4E">
          <w:pPr>
            <w:pStyle w:val="Header"/>
            <w:jc w:val="center"/>
          </w:pPr>
        </w:p>
      </w:tc>
      <w:tc>
        <w:tcPr>
          <w:tcW w:w="3120" w:type="dxa"/>
        </w:tcPr>
        <w:p w14:paraId="76BD8FEC" w14:textId="77777777" w:rsidR="2FD00E4E" w:rsidRDefault="2FD00E4E" w:rsidP="2FD00E4E">
          <w:pPr>
            <w:pStyle w:val="Header"/>
            <w:ind w:right="-115"/>
            <w:jc w:val="right"/>
          </w:pPr>
        </w:p>
      </w:tc>
    </w:tr>
  </w:tbl>
  <w:p w14:paraId="093ACA74" w14:textId="77777777" w:rsidR="2FD00E4E" w:rsidRDefault="2FD00E4E" w:rsidP="2FD00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1"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2"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num w:numId="1">
    <w:abstractNumId w:val="1"/>
  </w:num>
  <w:num w:numId="2">
    <w:abstractNumId w:val="0"/>
  </w:num>
  <w:num w:numId="3">
    <w:abstractNumId w:val="3"/>
  </w:num>
  <w:num w:numId="4">
    <w:abstractNumId w:val="2"/>
  </w:num>
  <w:num w:numId="5">
    <w:abstractNumId w:val="3"/>
  </w:num>
  <w:num w:numId="6">
    <w:abstractNumId w:val="3"/>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3"/>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3"/>
  </w:num>
  <w:num w:numId="27">
    <w:abstractNumId w:val="3"/>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FA8"/>
    <w:rsid w:val="000034D0"/>
    <w:rsid w:val="0001200E"/>
    <w:rsid w:val="000145D4"/>
    <w:rsid w:val="000427F8"/>
    <w:rsid w:val="00076D93"/>
    <w:rsid w:val="0008539E"/>
    <w:rsid w:val="000F6CCD"/>
    <w:rsid w:val="001211D3"/>
    <w:rsid w:val="00126F4D"/>
    <w:rsid w:val="00144683"/>
    <w:rsid w:val="00176588"/>
    <w:rsid w:val="001B4E07"/>
    <w:rsid w:val="00210E7B"/>
    <w:rsid w:val="00216B2F"/>
    <w:rsid w:val="002903F5"/>
    <w:rsid w:val="002B65DF"/>
    <w:rsid w:val="002C0E77"/>
    <w:rsid w:val="002D26B4"/>
    <w:rsid w:val="003073F1"/>
    <w:rsid w:val="00345CB0"/>
    <w:rsid w:val="00353616"/>
    <w:rsid w:val="003566F7"/>
    <w:rsid w:val="003676F9"/>
    <w:rsid w:val="00375339"/>
    <w:rsid w:val="00447AD2"/>
    <w:rsid w:val="004517D0"/>
    <w:rsid w:val="004616ED"/>
    <w:rsid w:val="00475DA5"/>
    <w:rsid w:val="004838D1"/>
    <w:rsid w:val="00485151"/>
    <w:rsid w:val="004A7F3D"/>
    <w:rsid w:val="004B6398"/>
    <w:rsid w:val="004E3850"/>
    <w:rsid w:val="005639D1"/>
    <w:rsid w:val="00573251"/>
    <w:rsid w:val="005F6030"/>
    <w:rsid w:val="00623B41"/>
    <w:rsid w:val="00697A24"/>
    <w:rsid w:val="006B3BC6"/>
    <w:rsid w:val="00726D89"/>
    <w:rsid w:val="00755EC5"/>
    <w:rsid w:val="007613EC"/>
    <w:rsid w:val="00797350"/>
    <w:rsid w:val="007A2C2A"/>
    <w:rsid w:val="007D4B02"/>
    <w:rsid w:val="008070D7"/>
    <w:rsid w:val="00832C8C"/>
    <w:rsid w:val="00833037"/>
    <w:rsid w:val="00875933"/>
    <w:rsid w:val="008A7C76"/>
    <w:rsid w:val="008C1FA8"/>
    <w:rsid w:val="008C3DB6"/>
    <w:rsid w:val="008F0BDB"/>
    <w:rsid w:val="00946A5D"/>
    <w:rsid w:val="009C1760"/>
    <w:rsid w:val="00A001CB"/>
    <w:rsid w:val="00A00A9D"/>
    <w:rsid w:val="00A33AA4"/>
    <w:rsid w:val="00A85168"/>
    <w:rsid w:val="00A977FD"/>
    <w:rsid w:val="00AB2CF9"/>
    <w:rsid w:val="00AF469E"/>
    <w:rsid w:val="00B11B0D"/>
    <w:rsid w:val="00B23115"/>
    <w:rsid w:val="00B70678"/>
    <w:rsid w:val="00B8685E"/>
    <w:rsid w:val="00B9393C"/>
    <w:rsid w:val="00B94518"/>
    <w:rsid w:val="00BD1C9F"/>
    <w:rsid w:val="00C7599D"/>
    <w:rsid w:val="00C81F3B"/>
    <w:rsid w:val="00C86460"/>
    <w:rsid w:val="00CC4A57"/>
    <w:rsid w:val="00CF6C68"/>
    <w:rsid w:val="00D140BF"/>
    <w:rsid w:val="00D442A1"/>
    <w:rsid w:val="00D82824"/>
    <w:rsid w:val="00E72DD4"/>
    <w:rsid w:val="00E92B1F"/>
    <w:rsid w:val="00EE0D4C"/>
    <w:rsid w:val="00EF53CF"/>
    <w:rsid w:val="00EF5500"/>
    <w:rsid w:val="00F6114B"/>
    <w:rsid w:val="00F93FEE"/>
    <w:rsid w:val="00FA336C"/>
    <w:rsid w:val="00FC4FC6"/>
    <w:rsid w:val="2FD00E4E"/>
    <w:rsid w:val="3388A157"/>
    <w:rsid w:val="6339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103D130"/>
  <w15:docId w15:val="{81D6FE68-0E22-4275-A9B2-A8BB4591A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FA8"/>
    <w:pPr>
      <w:spacing w:after="0" w:line="240" w:lineRule="auto"/>
    </w:pPr>
    <w:rPr>
      <w:rFonts w:ascii="Times New Roman" w:eastAsia="Times New Roman" w:hAnsi="Times New Roman" w:cs="Times New Roman"/>
      <w:sz w:val="24"/>
      <w:szCs w:val="24"/>
    </w:rPr>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pPr>
    <w:rPr>
      <w:rFonts w:eastAsiaTheme="minorHAnsi" w:cstheme="minorBidi"/>
      <w:color w:val="76923C" w:themeColor="accent3" w:themeShade="BF"/>
      <w:szCs w:val="22"/>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pPr>
    <w:rPr>
      <w:rFonts w:eastAsiaTheme="minorHAnsi" w:cstheme="minorBidi"/>
      <w:color w:val="984806" w:themeColor="accent6" w:themeShade="80"/>
      <w:szCs w:val="22"/>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pPr>
    <w:rPr>
      <w:rFonts w:eastAsiaTheme="minorHAnsi" w:cstheme="minorBidi"/>
      <w:color w:val="C40000"/>
      <w:szCs w:val="22"/>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09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spi\LPA\live\for%20process\template\LexisNexisStyle_1_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E7FA797E5AC7345AAE8D4A5F34A2B75" ma:contentTypeVersion="" ma:contentTypeDescription="Create a new document." ma:contentTypeScope="" ma:versionID="eb504fb1e6f50819ba38d6ac5f70d823">
  <xsd:schema xmlns:xsd="http://www.w3.org/2001/XMLSchema" xmlns:xs="http://www.w3.org/2001/XMLSchema" xmlns:p="http://schemas.microsoft.com/office/2006/metadata/properties" xmlns:ns2="44716092-eb90-4576-81bc-6665237cf32f" xmlns:ns3="6f2ba9ba-1db7-4d66-a3a5-fda90fa7354b" targetNamespace="http://schemas.microsoft.com/office/2006/metadata/properties" ma:root="true" ma:fieldsID="a9fdfddf1146bddab44cdb463531fb58" ns2:_="" ns3:_="">
    <xsd:import namespace="44716092-eb90-4576-81bc-6665237cf32f"/>
    <xsd:import namespace="6f2ba9ba-1db7-4d66-a3a5-fda90fa735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716092-eb90-4576-81bc-6665237cf3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2ba9ba-1db7-4d66-a3a5-fda90fa7354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9E0E7-5522-4BEF-9DB8-DD4CE5211D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D83B773-3F04-472F-B421-65F4AED2A589}">
  <ds:schemaRefs>
    <ds:schemaRef ds:uri="http://schemas.microsoft.com/sharepoint/v3/contenttype/forms"/>
  </ds:schemaRefs>
</ds:datastoreItem>
</file>

<file path=customXml/itemProps3.xml><?xml version="1.0" encoding="utf-8"?>
<ds:datastoreItem xmlns:ds="http://schemas.openxmlformats.org/officeDocument/2006/customXml" ds:itemID="{94EFA509-C4B4-48EF-A8FA-31D431AB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716092-eb90-4576-81bc-6665237cf32f"/>
    <ds:schemaRef ds:uri="6f2ba9ba-1db7-4d66-a3a5-fda90fa735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4909AD-E6E6-4389-BE17-603BFBF35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LexisNexisStyle_1_1</Template>
  <TotalTime>2</TotalTime>
  <Pages>2</Pages>
  <Words>115</Words>
  <Characters>661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bryan castillo</dc:creator>
  <cp:lastModifiedBy>Pandan, Dolorosa (LNG-CON)</cp:lastModifiedBy>
  <cp:revision>3</cp:revision>
  <dcterms:created xsi:type="dcterms:W3CDTF">2020-12-22T20:30:00Z</dcterms:created>
  <dcterms:modified xsi:type="dcterms:W3CDTF">2021-01-08T10:41:00Z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0x0101005E7FA797E5AC7345AAE8D4A5F34A2B75</vt:lpwstr>
  </property>
</Properties>
</file>