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CE8F5A" w14:textId="77777777" w:rsidR="00DE156D" w:rsidRDefault="00DE156D" w:rsidP="00DE156D">
      <w:pPr>
        <w:pStyle w:val="LexisNexisTitle"/>
        <w:rPr>
          <w:sz w:val="32"/>
        </w:rPr>
      </w:pPr>
      <w:r>
        <w:t>Notice to Contractor of Claim by Subcontractor</w:t>
      </w:r>
    </w:p>
    <w:p w14:paraId="3E5E5FF0" w14:textId="77777777" w:rsidR="00DE156D" w:rsidRDefault="00DE156D" w:rsidP="00DE156D">
      <w:pPr>
        <w:pStyle w:val="LexisNexisPara"/>
      </w:pPr>
      <w:r>
        <w:t>To: [Name of contractor]</w:t>
      </w:r>
    </w:p>
    <w:p w14:paraId="459357EC" w14:textId="77777777" w:rsidR="00DE156D" w:rsidRDefault="00DE156D" w:rsidP="00DE156D">
      <w:pPr>
        <w:pStyle w:val="LexisNexisPara"/>
      </w:pPr>
      <w:r>
        <w:t>[Address of contractor]</w:t>
      </w:r>
    </w:p>
    <w:p w14:paraId="40A0DB7D" w14:textId="77777777" w:rsidR="00DE156D" w:rsidRDefault="00DE156D" w:rsidP="00DE156D">
      <w:pPr>
        <w:pStyle w:val="LexisNexisPara"/>
      </w:pPr>
      <w:r>
        <w:t>You are hereby notified that I, [name], the owner of [brief description of property], have been served notice by [name of subcontractor] of [his/her/its] intention to file a claim for mechanic’s lien against the property in connection with work performed for which you are the general contractor. A copy of that notice is attached.</w:t>
      </w:r>
    </w:p>
    <w:p w14:paraId="761133AE" w14:textId="77777777" w:rsidR="00DE156D" w:rsidRDefault="00DE156D" w:rsidP="00DE156D">
      <w:pPr>
        <w:pStyle w:val="LexisNexisPara"/>
      </w:pPr>
      <w:r>
        <w:t>Unless the subcontractor’s claim is paid in full within thirty days from service of this notice, or you furnish me a written statement of intention to dispute the claim, I shall pay the amount of the claim and deduct it from the amount due you under our contract of [date] or hold you personally liable for any resulting losses sustained by me.</w:t>
      </w:r>
    </w:p>
    <w:p w14:paraId="0CF8A249" w14:textId="77777777" w:rsidR="00F3122F" w:rsidRDefault="00F3122F" w:rsidP="007C0C01">
      <w:pPr>
        <w:pStyle w:val="LexisNexisPara"/>
      </w:pPr>
      <w:r>
        <w:br w:type="page"/>
      </w:r>
    </w:p>
    <w:p w14:paraId="3976789A" w14:textId="77777777" w:rsidR="00DE156D" w:rsidRDefault="00DE156D" w:rsidP="00DE156D">
      <w:pPr>
        <w:pStyle w:val="LexisNexisPara"/>
      </w:pPr>
      <w:r>
        <w:lastRenderedPageBreak/>
        <w:t>[date]</w:t>
      </w:r>
    </w:p>
    <w:p w14:paraId="10FD7AA0" w14:textId="77777777" w:rsidR="00DE156D" w:rsidRDefault="00DE156D" w:rsidP="00DE156D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DE156D" w:rsidRPr="00FD14F5" w14:paraId="00E63251" w14:textId="77777777" w:rsidTr="00DE156D">
        <w:trPr>
          <w:cantSplit/>
        </w:trPr>
        <w:tc>
          <w:tcPr>
            <w:tcW w:w="4675" w:type="dxa"/>
            <w:tcBorders>
              <w:bottom w:val="single" w:sz="4" w:space="0" w:color="auto"/>
            </w:tcBorders>
          </w:tcPr>
          <w:p w14:paraId="6755F4F5" w14:textId="77777777" w:rsidR="00DE156D" w:rsidRPr="00FD14F5" w:rsidRDefault="00DE156D" w:rsidP="00FD14F5">
            <w:pPr>
              <w:pStyle w:val="LexisNexisSignature"/>
            </w:pPr>
          </w:p>
        </w:tc>
        <w:tc>
          <w:tcPr>
            <w:tcW w:w="4675" w:type="dxa"/>
          </w:tcPr>
          <w:p w14:paraId="67A35AFB" w14:textId="77777777" w:rsidR="00DE156D" w:rsidRPr="00FD14F5" w:rsidRDefault="00DE156D" w:rsidP="00FD14F5">
            <w:pPr>
              <w:pStyle w:val="LexisNexisSignature"/>
            </w:pPr>
            <w:r w:rsidRPr="00FD14F5">
              <w:t>[signature of owner]</w:t>
            </w:r>
          </w:p>
        </w:tc>
      </w:tr>
      <w:tr w:rsidR="00DE156D" w:rsidRPr="00FD14F5" w14:paraId="5BA19D5C" w14:textId="77777777" w:rsidTr="00DE156D">
        <w:trPr>
          <w:cantSplit/>
        </w:trPr>
        <w:tc>
          <w:tcPr>
            <w:tcW w:w="4675" w:type="dxa"/>
            <w:tcBorders>
              <w:top w:val="single" w:sz="4" w:space="0" w:color="auto"/>
            </w:tcBorders>
          </w:tcPr>
          <w:p w14:paraId="1A250CD1" w14:textId="77777777" w:rsidR="00DE156D" w:rsidRPr="00FD14F5" w:rsidRDefault="00DE156D" w:rsidP="00FD14F5">
            <w:pPr>
              <w:pStyle w:val="LexisNexisSignature"/>
            </w:pPr>
            <w:r w:rsidRPr="00FD14F5">
              <w:t>[typed name]</w:t>
            </w:r>
          </w:p>
        </w:tc>
        <w:tc>
          <w:tcPr>
            <w:tcW w:w="4675" w:type="dxa"/>
          </w:tcPr>
          <w:p w14:paraId="1A697B08" w14:textId="77777777" w:rsidR="00DE156D" w:rsidRPr="00FD14F5" w:rsidRDefault="00DE156D" w:rsidP="00FD14F5">
            <w:pPr>
              <w:pStyle w:val="LexisNexisSignature"/>
            </w:pPr>
          </w:p>
        </w:tc>
      </w:tr>
    </w:tbl>
    <w:p w14:paraId="621EC480" w14:textId="77777777" w:rsidR="003676F9" w:rsidRPr="00A001CB" w:rsidRDefault="003676F9" w:rsidP="00DE156D">
      <w:pPr>
        <w:pStyle w:val="LexisNexisPara"/>
      </w:pPr>
    </w:p>
    <w:sectPr w:rsidR="003676F9" w:rsidRPr="00A001CB" w:rsidSect="003566F7"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569B06" w14:textId="77777777" w:rsidR="00944D8A" w:rsidRDefault="00944D8A">
      <w:r>
        <w:separator/>
      </w:r>
    </w:p>
  </w:endnote>
  <w:endnote w:type="continuationSeparator" w:id="0">
    <w:p w14:paraId="003CCA7F" w14:textId="77777777" w:rsidR="00944D8A" w:rsidRDefault="00944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344723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916774" w14:textId="77777777" w:rsidR="00DE156D" w:rsidRDefault="00DE156D" w:rsidP="00DE156D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122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08641F8A" w14:textId="77777777" w:rsidTr="2FD00E4E">
      <w:tc>
        <w:tcPr>
          <w:tcW w:w="3120" w:type="dxa"/>
        </w:tcPr>
        <w:p w14:paraId="763AD814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4A8064A9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3AA288BA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041AAE0E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653E36" w14:textId="77777777" w:rsidR="00944D8A" w:rsidRDefault="00944D8A">
      <w:r>
        <w:separator/>
      </w:r>
    </w:p>
  </w:footnote>
  <w:footnote w:type="continuationSeparator" w:id="0">
    <w:p w14:paraId="78A67F72" w14:textId="77777777" w:rsidR="00944D8A" w:rsidRDefault="00944D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085562C9" w14:textId="77777777" w:rsidTr="2FD00E4E">
      <w:tc>
        <w:tcPr>
          <w:tcW w:w="3120" w:type="dxa"/>
        </w:tcPr>
        <w:p w14:paraId="2D57F800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22D1D9CA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679CE04A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4EBB5BB6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2A3"/>
    <w:rsid w:val="000034D0"/>
    <w:rsid w:val="0001200E"/>
    <w:rsid w:val="000145D4"/>
    <w:rsid w:val="000427F8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3073F1"/>
    <w:rsid w:val="003152B2"/>
    <w:rsid w:val="00345CB0"/>
    <w:rsid w:val="00353616"/>
    <w:rsid w:val="003566F7"/>
    <w:rsid w:val="003676F9"/>
    <w:rsid w:val="00375339"/>
    <w:rsid w:val="00447AD2"/>
    <w:rsid w:val="004517D0"/>
    <w:rsid w:val="004602A3"/>
    <w:rsid w:val="004616ED"/>
    <w:rsid w:val="004838D1"/>
    <w:rsid w:val="00485151"/>
    <w:rsid w:val="004A7F3D"/>
    <w:rsid w:val="004B6398"/>
    <w:rsid w:val="004E3850"/>
    <w:rsid w:val="005639D1"/>
    <w:rsid w:val="00573251"/>
    <w:rsid w:val="005F6030"/>
    <w:rsid w:val="00623B41"/>
    <w:rsid w:val="00697A24"/>
    <w:rsid w:val="006B3BC6"/>
    <w:rsid w:val="00726D89"/>
    <w:rsid w:val="00755EC5"/>
    <w:rsid w:val="007613EC"/>
    <w:rsid w:val="00797350"/>
    <w:rsid w:val="007A2C2A"/>
    <w:rsid w:val="007C0C01"/>
    <w:rsid w:val="007D4B02"/>
    <w:rsid w:val="008070D7"/>
    <w:rsid w:val="00832C8C"/>
    <w:rsid w:val="00833037"/>
    <w:rsid w:val="00875933"/>
    <w:rsid w:val="008A7C76"/>
    <w:rsid w:val="008C3DB6"/>
    <w:rsid w:val="008F0BDB"/>
    <w:rsid w:val="00944D8A"/>
    <w:rsid w:val="00946A5D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43FAA"/>
    <w:rsid w:val="00B70678"/>
    <w:rsid w:val="00B8685E"/>
    <w:rsid w:val="00B9393C"/>
    <w:rsid w:val="00B94518"/>
    <w:rsid w:val="00BD1C9F"/>
    <w:rsid w:val="00C7599D"/>
    <w:rsid w:val="00C81F3B"/>
    <w:rsid w:val="00C86460"/>
    <w:rsid w:val="00CC4A57"/>
    <w:rsid w:val="00CF6C68"/>
    <w:rsid w:val="00D140BF"/>
    <w:rsid w:val="00D442A1"/>
    <w:rsid w:val="00D82824"/>
    <w:rsid w:val="00DE156D"/>
    <w:rsid w:val="00EE0D4C"/>
    <w:rsid w:val="00EF53CF"/>
    <w:rsid w:val="00EF5500"/>
    <w:rsid w:val="00F3122F"/>
    <w:rsid w:val="00F6114B"/>
    <w:rsid w:val="00F93FEE"/>
    <w:rsid w:val="00FA336C"/>
    <w:rsid w:val="00FC4FC6"/>
    <w:rsid w:val="00FD14F5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6F9768C"/>
  <w15:docId w15:val="{D8BEFD50-85D9-4CD1-9C63-F3038FBB7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5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eastAsiaTheme="minorHAnsi" w:cstheme="minorBidi"/>
      <w:color w:val="76923C" w:themeColor="accent3" w:themeShade="BF"/>
      <w:szCs w:val="22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eastAsiaTheme="minorHAnsi" w:cstheme="minorBidi"/>
      <w:color w:val="984806" w:themeColor="accent6" w:themeShade="80"/>
      <w:szCs w:val="22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eastAsiaTheme="minorHAnsi" w:cstheme="minorBidi"/>
      <w:color w:val="C4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JN00\LPA\LPA%20Live%20Jobs\010521\final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7CA8DE-F91C-493E-A12C-8F85973683D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30</TotalTime>
  <Pages>2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Bautista, Precious Arlit</dc:creator>
  <cp:lastModifiedBy>Pandan, Dolorosa (LNG-CON)</cp:lastModifiedBy>
  <cp:revision>5</cp:revision>
  <dcterms:created xsi:type="dcterms:W3CDTF">2021-01-06T04:38:00Z</dcterms:created>
  <dcterms:modified xsi:type="dcterms:W3CDTF">2021-01-25T07:26:00Z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