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908" w:rsidRPr="0014224F" w:rsidRDefault="00F54908" w:rsidP="0014224F">
      <w:pPr>
        <w:pStyle w:val="LexisNexisPara"/>
        <w:jc w:val="center"/>
        <w:rPr>
          <w:b/>
        </w:rPr>
      </w:pPr>
      <w:r w:rsidRPr="0014224F">
        <w:rPr>
          <w:b/>
        </w:rPr>
        <w:t>COMMONWEALTH OF MASSACHUSETTS</w:t>
      </w:r>
    </w:p>
    <w:p w:rsidR="00AE70AF" w:rsidRPr="00AE70AF" w:rsidRDefault="00AE70AF" w:rsidP="00AE70AF">
      <w:pPr>
        <w:pStyle w:val="LexisNexisPara"/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680"/>
        <w:gridCol w:w="936"/>
        <w:gridCol w:w="3744"/>
      </w:tblGrid>
      <w:tr w:rsidR="00F54908" w:rsidRPr="0014224F" w:rsidTr="00E22EA2">
        <w:trPr>
          <w:cantSplit/>
        </w:trPr>
        <w:tc>
          <w:tcPr>
            <w:tcW w:w="46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908" w:rsidRPr="0014224F" w:rsidRDefault="00F54908" w:rsidP="0014224F">
            <w:pPr>
              <w:pStyle w:val="LexisNexisPara"/>
              <w:rPr>
                <w:highlight w:val="yellow"/>
              </w:rPr>
            </w:pPr>
            <w:r w:rsidRPr="0014224F">
              <w:t>[County], SS.</w:t>
            </w:r>
          </w:p>
          <w:p w:rsidR="00F54908" w:rsidRPr="0014224F" w:rsidRDefault="00F54908" w:rsidP="0014224F">
            <w:pPr>
              <w:pStyle w:val="LexisNexisPara"/>
              <w:rPr>
                <w:highlight w:val="yellow"/>
              </w:rPr>
            </w:pPr>
            <w:r w:rsidRPr="0014224F">
              <w:t>[PLAINTIFF(S) NAME],</w:t>
            </w:r>
          </w:p>
          <w:p w:rsidR="00F54908" w:rsidRPr="0014224F" w:rsidRDefault="00F54908" w:rsidP="0014224F">
            <w:pPr>
              <w:pStyle w:val="LexisNexisPara"/>
              <w:ind w:firstLine="2490"/>
              <w:rPr>
                <w:highlight w:val="yellow"/>
              </w:rPr>
            </w:pPr>
            <w:r w:rsidRPr="0014224F">
              <w:t>Plaintiff[s]</w:t>
            </w:r>
          </w:p>
          <w:p w:rsidR="00F54908" w:rsidRPr="0014224F" w:rsidRDefault="00F54908" w:rsidP="0014224F">
            <w:pPr>
              <w:pStyle w:val="LexisNexisPara"/>
              <w:ind w:firstLine="2130"/>
              <w:rPr>
                <w:highlight w:val="yellow"/>
              </w:rPr>
            </w:pPr>
            <w:r w:rsidRPr="0014224F">
              <w:t>vs.</w:t>
            </w:r>
          </w:p>
          <w:p w:rsidR="00F54908" w:rsidRPr="0014224F" w:rsidRDefault="00F54908" w:rsidP="0014224F">
            <w:pPr>
              <w:pStyle w:val="LexisNexisPara"/>
              <w:rPr>
                <w:highlight w:val="yellow"/>
              </w:rPr>
            </w:pPr>
            <w:r w:rsidRPr="0014224F">
              <w:t>[DEFENDANT(S) NAME],</w:t>
            </w:r>
          </w:p>
          <w:p w:rsidR="00F54908" w:rsidRPr="0014224F" w:rsidRDefault="00F54908" w:rsidP="0014224F">
            <w:pPr>
              <w:pStyle w:val="LexisNexisPara"/>
              <w:ind w:firstLine="2490"/>
              <w:rPr>
                <w:highlight w:val="yellow"/>
              </w:rPr>
            </w:pPr>
            <w:r w:rsidRPr="0014224F">
              <w:t>Defendant[s]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:rsidR="00F54908" w:rsidRPr="0014224F" w:rsidRDefault="00F54908" w:rsidP="0014224F">
            <w:pPr>
              <w:pStyle w:val="LexisNexisPara"/>
            </w:pPr>
          </w:p>
        </w:tc>
        <w:tc>
          <w:tcPr>
            <w:tcW w:w="3744" w:type="dxa"/>
          </w:tcPr>
          <w:p w:rsidR="00F54908" w:rsidRPr="0014224F" w:rsidRDefault="00F54908" w:rsidP="0014224F">
            <w:pPr>
              <w:pStyle w:val="LexisNexisPara"/>
            </w:pPr>
            <w:r w:rsidRPr="0014224F">
              <w:t>Superior Court Department</w:t>
            </w:r>
          </w:p>
          <w:p w:rsidR="00F54908" w:rsidRPr="0014224F" w:rsidRDefault="00F54908" w:rsidP="0014224F">
            <w:pPr>
              <w:pStyle w:val="LexisNexisPara"/>
            </w:pPr>
            <w:r w:rsidRPr="0014224F">
              <w:t>Civil Action No.: [case number]</w:t>
            </w:r>
          </w:p>
        </w:tc>
      </w:tr>
    </w:tbl>
    <w:p w:rsidR="00AE70AF" w:rsidRPr="0014224F" w:rsidRDefault="00AE70AF" w:rsidP="0014224F">
      <w:pPr>
        <w:pStyle w:val="LexisNexisPara"/>
      </w:pPr>
    </w:p>
    <w:p w:rsidR="00F54908" w:rsidRPr="0014224F" w:rsidRDefault="00AE70AF" w:rsidP="0014224F">
      <w:pPr>
        <w:pStyle w:val="LexisNexisTitle"/>
      </w:pPr>
      <w:r w:rsidRPr="0014224F">
        <w:t>[PLAINTIFF[S]/DEFENDANT[S]] [NAME(S)]’S SUPERIOR COURT RULE 9A NOTICE OF FILING</w:t>
      </w:r>
    </w:p>
    <w:p w:rsidR="00F54908" w:rsidRPr="002A384E" w:rsidRDefault="00F54908" w:rsidP="002A384E">
      <w:pPr>
        <w:pStyle w:val="LexisNexisPara"/>
      </w:pPr>
      <w:r w:rsidRPr="002A384E">
        <w:t>[Plaintiff[s]/Defendant[s]] [name(s)] hereby give notice of the filing of the Rule 9A Package for [Plaintiff[s]/Defendant[s]] [name(s)]’s [title of motion], pursuant to Mass. Super. Ct. R. 9A(b)(2)(iii), on [date, month, and year]. The Rule 9A Package, filed herewith, contains the following documents:</w:t>
      </w:r>
    </w:p>
    <w:p w:rsidR="00F54908" w:rsidRPr="002A384E" w:rsidRDefault="00F54908" w:rsidP="002A384E">
      <w:pPr>
        <w:pStyle w:val="LexisNexisList1"/>
      </w:pPr>
      <w:r w:rsidRPr="002A384E">
        <w:t>[Plaintiff[s]/Defendant[s]] [name(s)]’s [motion title]</w:t>
      </w:r>
    </w:p>
    <w:p w:rsidR="00F54908" w:rsidRPr="002A384E" w:rsidRDefault="00F54908" w:rsidP="002A384E">
      <w:pPr>
        <w:pStyle w:val="LexisNexisList1"/>
      </w:pPr>
      <w:r w:rsidRPr="002A384E">
        <w:t>Memorandum in Support of [Plaintiff[s]/Defendant[s]] [name(s)]’s [motion title]</w:t>
      </w:r>
    </w:p>
    <w:p w:rsidR="00AE70AF" w:rsidRDefault="00F54908" w:rsidP="00AE70AF">
      <w:pPr>
        <w:pStyle w:val="LexisNexisList1"/>
      </w:pPr>
      <w:r w:rsidRPr="002A384E">
        <w:t>[List each additional document included in the Rule 9A Package]</w:t>
      </w:r>
    </w:p>
    <w:p w:rsidR="00AE70AF" w:rsidRPr="0014224F" w:rsidRDefault="00AE70AF" w:rsidP="0014224F">
      <w:pPr>
        <w:pStyle w:val="LexisNexisPara"/>
        <w:ind w:firstLine="4680"/>
      </w:pPr>
      <w:r w:rsidRPr="0014224F">
        <w:t>Respectfully submitted,</w:t>
      </w:r>
    </w:p>
    <w:p w:rsidR="00AE70AF" w:rsidRPr="0014224F" w:rsidRDefault="00AE70AF" w:rsidP="0014224F">
      <w:pPr>
        <w:pStyle w:val="LexisNexisPara"/>
        <w:ind w:firstLine="4680"/>
      </w:pPr>
      <w:r w:rsidRPr="0014224F">
        <w:t>[Plaintiff[s]/Defendant[s]] [name(s)]</w:t>
      </w:r>
    </w:p>
    <w:p w:rsidR="00AE70AF" w:rsidRPr="0014224F" w:rsidRDefault="00AE70AF" w:rsidP="0014224F">
      <w:pPr>
        <w:pStyle w:val="LexisNexisPara"/>
        <w:ind w:firstLine="4680"/>
      </w:pPr>
      <w:r w:rsidRPr="0014224F">
        <w:t>By [his/her/its/their] attorney,</w:t>
      </w:r>
    </w:p>
    <w:p w:rsidR="00AE70AF" w:rsidRPr="0014224F" w:rsidRDefault="00AE70AF" w:rsidP="0014224F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F54908" w:rsidRPr="0014224F" w:rsidTr="0014224F">
        <w:trPr>
          <w:cantSplit/>
        </w:trPr>
        <w:tc>
          <w:tcPr>
            <w:tcW w:w="4675" w:type="dxa"/>
          </w:tcPr>
          <w:p w:rsidR="00F54908" w:rsidRPr="0014224F" w:rsidRDefault="00F54908" w:rsidP="0014224F">
            <w:pPr>
              <w:pStyle w:val="LexisNexisSignature"/>
            </w:pP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:rsidR="00F54908" w:rsidRPr="0014224F" w:rsidRDefault="00F54908" w:rsidP="0014224F">
            <w:pPr>
              <w:pStyle w:val="LexisNexisSignature"/>
            </w:pPr>
          </w:p>
        </w:tc>
      </w:tr>
      <w:tr w:rsidR="00AE70AF" w:rsidRPr="0014224F" w:rsidTr="0014224F">
        <w:trPr>
          <w:cantSplit/>
        </w:trPr>
        <w:tc>
          <w:tcPr>
            <w:tcW w:w="4675" w:type="dxa"/>
          </w:tcPr>
          <w:p w:rsidR="00AE70AF" w:rsidRPr="0014224F" w:rsidRDefault="00AE70AF" w:rsidP="0014224F">
            <w:pPr>
              <w:pStyle w:val="LexisNexisSignature"/>
            </w:pPr>
          </w:p>
        </w:tc>
        <w:tc>
          <w:tcPr>
            <w:tcW w:w="4675" w:type="dxa"/>
            <w:tcBorders>
              <w:top w:val="single" w:sz="4" w:space="0" w:color="auto"/>
            </w:tcBorders>
          </w:tcPr>
          <w:p w:rsidR="00AE70AF" w:rsidRPr="0014224F" w:rsidRDefault="0014224F" w:rsidP="0014224F">
            <w:pPr>
              <w:pStyle w:val="LexisNexisSignature"/>
            </w:pPr>
            <w:r w:rsidRPr="0014224F">
              <w:t>[Name of attorney]</w:t>
            </w:r>
          </w:p>
        </w:tc>
      </w:tr>
      <w:tr w:rsidR="00AE70AF" w:rsidRPr="0014224F" w:rsidTr="00AE70AF">
        <w:trPr>
          <w:cantSplit/>
        </w:trPr>
        <w:tc>
          <w:tcPr>
            <w:tcW w:w="4675" w:type="dxa"/>
          </w:tcPr>
          <w:p w:rsidR="00AE70AF" w:rsidRPr="0014224F" w:rsidRDefault="00AE70AF" w:rsidP="0014224F">
            <w:pPr>
              <w:pStyle w:val="LexisNexisSignature"/>
            </w:pPr>
          </w:p>
        </w:tc>
        <w:tc>
          <w:tcPr>
            <w:tcW w:w="4675" w:type="dxa"/>
          </w:tcPr>
          <w:p w:rsidR="00AE70AF" w:rsidRPr="0014224F" w:rsidRDefault="0014224F" w:rsidP="0014224F">
            <w:pPr>
              <w:pStyle w:val="LexisNexisSignature"/>
            </w:pPr>
            <w:r w:rsidRPr="0014224F">
              <w:t>[BBO/Bar] No.[number]</w:t>
            </w:r>
          </w:p>
        </w:tc>
      </w:tr>
      <w:tr w:rsidR="0014224F" w:rsidRPr="0014224F" w:rsidTr="00BE5EE8">
        <w:trPr>
          <w:cantSplit/>
        </w:trPr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</w:p>
        </w:tc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  <w:r w:rsidRPr="0014224F">
              <w:t>[Firm Name]</w:t>
            </w:r>
          </w:p>
        </w:tc>
      </w:tr>
      <w:tr w:rsidR="0014224F" w:rsidRPr="0014224F" w:rsidTr="00BE5EE8">
        <w:trPr>
          <w:cantSplit/>
        </w:trPr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</w:p>
        </w:tc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  <w:r w:rsidRPr="0014224F">
              <w:t>[Address]</w:t>
            </w:r>
          </w:p>
        </w:tc>
      </w:tr>
      <w:tr w:rsidR="0014224F" w:rsidRPr="0014224F" w:rsidTr="00BE5EE8">
        <w:trPr>
          <w:cantSplit/>
        </w:trPr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</w:p>
        </w:tc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  <w:r w:rsidRPr="0014224F">
              <w:t>[City, state, zip]</w:t>
            </w:r>
          </w:p>
        </w:tc>
      </w:tr>
      <w:tr w:rsidR="0014224F" w:rsidRPr="0014224F" w:rsidTr="00BE5EE8">
        <w:trPr>
          <w:cantSplit/>
        </w:trPr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</w:p>
        </w:tc>
        <w:tc>
          <w:tcPr>
            <w:tcW w:w="4675" w:type="dxa"/>
          </w:tcPr>
          <w:p w:rsidR="0014224F" w:rsidRPr="0014224F" w:rsidRDefault="0014224F" w:rsidP="0014224F">
            <w:pPr>
              <w:pStyle w:val="LexisNexisSignature"/>
            </w:pPr>
            <w:r w:rsidRPr="0014224F">
              <w:t>[Telephone number]</w:t>
            </w:r>
          </w:p>
        </w:tc>
      </w:tr>
      <w:tr w:rsidR="00AE70AF" w:rsidRPr="0014224F" w:rsidTr="00AE70AF">
        <w:trPr>
          <w:cantSplit/>
        </w:trPr>
        <w:tc>
          <w:tcPr>
            <w:tcW w:w="4675" w:type="dxa"/>
          </w:tcPr>
          <w:p w:rsidR="00AE70AF" w:rsidRPr="0014224F" w:rsidRDefault="00AE70AF" w:rsidP="0014224F">
            <w:pPr>
              <w:pStyle w:val="LexisNexisSignature"/>
            </w:pPr>
          </w:p>
        </w:tc>
        <w:tc>
          <w:tcPr>
            <w:tcW w:w="4675" w:type="dxa"/>
          </w:tcPr>
          <w:p w:rsidR="00AE70AF" w:rsidRPr="0014224F" w:rsidRDefault="0014224F" w:rsidP="0014224F">
            <w:pPr>
              <w:pStyle w:val="LexisNexisSignature"/>
            </w:pPr>
            <w:r w:rsidRPr="0014224F">
              <w:t>[Email address]</w:t>
            </w:r>
          </w:p>
        </w:tc>
      </w:tr>
    </w:tbl>
    <w:p w:rsidR="00F54908" w:rsidRPr="0014224F" w:rsidRDefault="00F54908" w:rsidP="0014224F">
      <w:pPr>
        <w:pStyle w:val="LexisNexisPara"/>
      </w:pPr>
    </w:p>
    <w:p w:rsidR="00F24866" w:rsidRDefault="00F54908" w:rsidP="00E22EA2">
      <w:pPr>
        <w:pStyle w:val="LexisNexisPara"/>
      </w:pPr>
      <w:r w:rsidRPr="00AE70AF">
        <w:t xml:space="preserve">Date: </w:t>
      </w:r>
      <w:r w:rsidR="00AE70AF">
        <w:t>____________________</w:t>
      </w:r>
    </w:p>
    <w:p w:rsidR="00F24866" w:rsidRDefault="00F24866">
      <w:pPr>
        <w:spacing w:after="200" w:line="276" w:lineRule="auto"/>
        <w:rPr>
          <w:rFonts w:eastAsiaTheme="minorHAnsi" w:cstheme="minorBidi"/>
          <w:szCs w:val="22"/>
        </w:rPr>
      </w:pPr>
      <w:r>
        <w:br w:type="page"/>
      </w:r>
    </w:p>
    <w:p w:rsidR="00F54908" w:rsidRPr="00AE70AF" w:rsidRDefault="00F54908" w:rsidP="00AE70AF">
      <w:pPr>
        <w:pStyle w:val="LexisNexisSubTitle"/>
        <w:jc w:val="center"/>
        <w:rPr>
          <w:u w:val="single"/>
        </w:rPr>
      </w:pPr>
      <w:r w:rsidRPr="00AE70AF">
        <w:rPr>
          <w:u w:val="single"/>
        </w:rPr>
        <w:lastRenderedPageBreak/>
        <w:t>CERTIFICATE OF SERVICE</w:t>
      </w:r>
    </w:p>
    <w:p w:rsidR="00F54908" w:rsidRPr="00AE70AF" w:rsidRDefault="00F54908" w:rsidP="00AE70AF">
      <w:pPr>
        <w:pStyle w:val="LexisNexisPara"/>
      </w:pPr>
      <w:r w:rsidRPr="00AE70AF">
        <w:t>I hereby certify that on [date], a copy of the foregoing Notice of Filing was served on the following parties by [form of service]:</w:t>
      </w:r>
    </w:p>
    <w:p w:rsidR="00F54908" w:rsidRPr="00AE70AF" w:rsidRDefault="00F54908" w:rsidP="00AE70AF">
      <w:pPr>
        <w:pStyle w:val="LexisNexisPara"/>
      </w:pPr>
      <w:r w:rsidRPr="00AE70AF">
        <w:t>[Counsel’s name]</w:t>
      </w:r>
    </w:p>
    <w:p w:rsidR="00F54908" w:rsidRPr="00AE70AF" w:rsidRDefault="00F54908" w:rsidP="00AE70AF">
      <w:pPr>
        <w:pStyle w:val="LexisNexisPara"/>
      </w:pPr>
      <w:r w:rsidRPr="00AE70AF">
        <w:t>[Firm name]</w:t>
      </w:r>
    </w:p>
    <w:p w:rsidR="00F54908" w:rsidRDefault="00F54908" w:rsidP="00AE70AF">
      <w:pPr>
        <w:pStyle w:val="LexisNexisPara"/>
      </w:pPr>
      <w:r w:rsidRPr="00AE70AF">
        <w:t>[Address]</w:t>
      </w:r>
    </w:p>
    <w:p w:rsidR="00BD0204" w:rsidRPr="00BD0204" w:rsidRDefault="00BD0204" w:rsidP="00BD0204">
      <w:pPr>
        <w:pStyle w:val="LexisNexisPara"/>
      </w:pPr>
    </w:p>
    <w:p w:rsidR="00F54908" w:rsidRPr="00AE70AF" w:rsidRDefault="00F54908" w:rsidP="00AE70AF">
      <w:pPr>
        <w:pStyle w:val="LexisNexisPara"/>
      </w:pPr>
      <w:r w:rsidRPr="00AE70AF">
        <w:t>[Counsel’s name]</w:t>
      </w:r>
    </w:p>
    <w:p w:rsidR="00F54908" w:rsidRPr="00AE70AF" w:rsidRDefault="00F54908" w:rsidP="00AE70AF">
      <w:pPr>
        <w:pStyle w:val="LexisNexisPara"/>
      </w:pPr>
      <w:r w:rsidRPr="00AE70AF">
        <w:t>[Firm name]</w:t>
      </w:r>
      <w:bookmarkStart w:id="0" w:name="_GoBack"/>
      <w:bookmarkEnd w:id="0"/>
    </w:p>
    <w:p w:rsidR="00F54908" w:rsidRDefault="00F54908" w:rsidP="00AE70AF">
      <w:pPr>
        <w:pStyle w:val="LexisNexisPara"/>
      </w:pPr>
      <w:r w:rsidRPr="00AE70AF">
        <w:t>[Address]</w:t>
      </w:r>
    </w:p>
    <w:p w:rsidR="00AE70AF" w:rsidRDefault="00AE70AF" w:rsidP="00AE70AF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AE70AF" w:rsidRPr="0014224F" w:rsidTr="00AE70AF">
        <w:trPr>
          <w:cantSplit/>
        </w:trPr>
        <w:tc>
          <w:tcPr>
            <w:tcW w:w="4675" w:type="dxa"/>
          </w:tcPr>
          <w:p w:rsidR="00AE70AF" w:rsidRPr="00E22EA2" w:rsidRDefault="00AE70AF" w:rsidP="00E22EA2">
            <w:pPr>
              <w:pStyle w:val="LexisNexisSignature"/>
            </w:pP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:rsidR="00AE70AF" w:rsidRPr="00E22EA2" w:rsidRDefault="00AE70AF" w:rsidP="00E22EA2">
            <w:pPr>
              <w:pStyle w:val="LexisNexisSignature"/>
            </w:pPr>
          </w:p>
        </w:tc>
      </w:tr>
      <w:tr w:rsidR="00AE70AF" w:rsidRPr="0014224F" w:rsidTr="00AE70AF">
        <w:trPr>
          <w:cantSplit/>
        </w:trPr>
        <w:tc>
          <w:tcPr>
            <w:tcW w:w="4675" w:type="dxa"/>
          </w:tcPr>
          <w:p w:rsidR="00AE70AF" w:rsidRPr="00E22EA2" w:rsidRDefault="00AE70AF" w:rsidP="00E22EA2">
            <w:pPr>
              <w:pStyle w:val="LexisNexisSignature"/>
            </w:pPr>
          </w:p>
        </w:tc>
        <w:tc>
          <w:tcPr>
            <w:tcW w:w="4675" w:type="dxa"/>
            <w:tcBorders>
              <w:top w:val="single" w:sz="4" w:space="0" w:color="auto"/>
            </w:tcBorders>
          </w:tcPr>
          <w:p w:rsidR="00AE70AF" w:rsidRPr="00E22EA2" w:rsidRDefault="00AE70AF" w:rsidP="00E22EA2">
            <w:pPr>
              <w:pStyle w:val="LexisNexisSignature"/>
            </w:pPr>
            <w:r w:rsidRPr="00E22EA2">
              <w:t>[Name of server, usually the same as the attorney who signed above]</w:t>
            </w:r>
          </w:p>
        </w:tc>
      </w:tr>
      <w:tr w:rsidR="00AE70AF" w:rsidRPr="0014224F" w:rsidTr="00AE70AF">
        <w:trPr>
          <w:cantSplit/>
        </w:trPr>
        <w:tc>
          <w:tcPr>
            <w:tcW w:w="4675" w:type="dxa"/>
          </w:tcPr>
          <w:p w:rsidR="00AE70AF" w:rsidRPr="00E22EA2" w:rsidRDefault="00AE70AF" w:rsidP="00E22EA2">
            <w:pPr>
              <w:pStyle w:val="LexisNexisSignature"/>
            </w:pPr>
          </w:p>
        </w:tc>
        <w:tc>
          <w:tcPr>
            <w:tcW w:w="4675" w:type="dxa"/>
          </w:tcPr>
          <w:p w:rsidR="00AE70AF" w:rsidRPr="00E22EA2" w:rsidRDefault="00AE70AF" w:rsidP="00E22EA2">
            <w:pPr>
              <w:pStyle w:val="LexisNexisSignature"/>
            </w:pPr>
            <w:r w:rsidRPr="00E22EA2">
              <w:t>BBO No.[number]</w:t>
            </w:r>
          </w:p>
        </w:tc>
      </w:tr>
    </w:tbl>
    <w:p w:rsidR="00AE70AF" w:rsidRPr="00A001CB" w:rsidRDefault="00AE70AF" w:rsidP="00AE70AF">
      <w:pPr>
        <w:pStyle w:val="LexisNexisPara"/>
      </w:pPr>
    </w:p>
    <w:sectPr w:rsidR="00AE70AF" w:rsidRPr="00A001CB" w:rsidSect="003566F7"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908" w:rsidRDefault="00F54908">
      <w:r>
        <w:separator/>
      </w:r>
    </w:p>
  </w:endnote>
  <w:endnote w:type="continuationSeparator" w:id="0">
    <w:p w:rsidR="00F54908" w:rsidRDefault="00F54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6964795"/>
      <w:docPartObj>
        <w:docPartGallery w:val="Page Numbers (Bottom of Page)"/>
        <w:docPartUnique/>
      </w:docPartObj>
    </w:sdtPr>
    <w:sdtEndPr/>
    <w:sdtContent>
      <w:p w:rsidR="00AE70AF" w:rsidRPr="00AE70AF" w:rsidRDefault="00AE70AF" w:rsidP="009A2021">
        <w:pPr>
          <w:pStyle w:val="LexisNexisPageNumber"/>
        </w:pPr>
        <w:r w:rsidRPr="00AE70AF">
          <w:fldChar w:fldCharType="begin"/>
        </w:r>
        <w:r w:rsidRPr="00AE70AF">
          <w:instrText xml:space="preserve"> PAGE   \* MERGEFORMAT </w:instrText>
        </w:r>
        <w:r w:rsidRPr="00AE70AF">
          <w:fldChar w:fldCharType="separate"/>
        </w:r>
        <w:r w:rsidR="00BD0204">
          <w:rPr>
            <w:noProof/>
          </w:rPr>
          <w:t>2</w:t>
        </w:r>
        <w:r w:rsidRPr="00AE70AF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908" w:rsidRDefault="00F54908">
      <w:r>
        <w:separator/>
      </w:r>
    </w:p>
  </w:footnote>
  <w:footnote w:type="continuationSeparator" w:id="0">
    <w:p w:rsidR="00F54908" w:rsidRDefault="00F549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1F721F"/>
    <w:multiLevelType w:val="hybridMultilevel"/>
    <w:tmpl w:val="E5942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70F7D"/>
    <w:multiLevelType w:val="hybridMultilevel"/>
    <w:tmpl w:val="C04E14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DC1C00"/>
    <w:multiLevelType w:val="hybridMultilevel"/>
    <w:tmpl w:val="9FBA5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3D8F5D63"/>
    <w:multiLevelType w:val="hybridMultilevel"/>
    <w:tmpl w:val="DC02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abstractNum w:abstractNumId="8">
    <w:nsid w:val="45A102CC"/>
    <w:multiLevelType w:val="hybridMultilevel"/>
    <w:tmpl w:val="147E7586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5"/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7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7"/>
  </w:num>
  <w:num w:numId="21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7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"/>
  </w:num>
  <w:num w:numId="33">
    <w:abstractNumId w:val="2"/>
  </w:num>
  <w:num w:numId="34">
    <w:abstractNumId w:val="4"/>
  </w:num>
  <w:num w:numId="35">
    <w:abstractNumId w:val="6"/>
  </w:num>
  <w:num w:numId="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908"/>
    <w:rsid w:val="000034D0"/>
    <w:rsid w:val="00007961"/>
    <w:rsid w:val="0001200E"/>
    <w:rsid w:val="000145D4"/>
    <w:rsid w:val="000427F8"/>
    <w:rsid w:val="00076D93"/>
    <w:rsid w:val="0008539E"/>
    <w:rsid w:val="000F6CCD"/>
    <w:rsid w:val="001211D3"/>
    <w:rsid w:val="00126F4D"/>
    <w:rsid w:val="0014224F"/>
    <w:rsid w:val="00144683"/>
    <w:rsid w:val="00176588"/>
    <w:rsid w:val="001B2C62"/>
    <w:rsid w:val="001B4E07"/>
    <w:rsid w:val="00210E7B"/>
    <w:rsid w:val="00216B2F"/>
    <w:rsid w:val="002903F5"/>
    <w:rsid w:val="002A384E"/>
    <w:rsid w:val="002B65DF"/>
    <w:rsid w:val="002C0E77"/>
    <w:rsid w:val="002D26B4"/>
    <w:rsid w:val="003073F1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37155"/>
    <w:rsid w:val="005639D1"/>
    <w:rsid w:val="00573251"/>
    <w:rsid w:val="005F6030"/>
    <w:rsid w:val="00623B41"/>
    <w:rsid w:val="00697A24"/>
    <w:rsid w:val="006B3BC6"/>
    <w:rsid w:val="00726D89"/>
    <w:rsid w:val="00755EC5"/>
    <w:rsid w:val="007613EC"/>
    <w:rsid w:val="00797350"/>
    <w:rsid w:val="007A2C2A"/>
    <w:rsid w:val="007C291A"/>
    <w:rsid w:val="007D4B02"/>
    <w:rsid w:val="008070D7"/>
    <w:rsid w:val="00832C8C"/>
    <w:rsid w:val="00833037"/>
    <w:rsid w:val="00875933"/>
    <w:rsid w:val="008A7C76"/>
    <w:rsid w:val="008C3DB6"/>
    <w:rsid w:val="008F0BDB"/>
    <w:rsid w:val="00946A5D"/>
    <w:rsid w:val="009A2021"/>
    <w:rsid w:val="009C1760"/>
    <w:rsid w:val="00A001CB"/>
    <w:rsid w:val="00A00A9D"/>
    <w:rsid w:val="00A33AA4"/>
    <w:rsid w:val="00A85168"/>
    <w:rsid w:val="00A977FD"/>
    <w:rsid w:val="00AB2CF9"/>
    <w:rsid w:val="00AE70AF"/>
    <w:rsid w:val="00AF469E"/>
    <w:rsid w:val="00B23115"/>
    <w:rsid w:val="00B70678"/>
    <w:rsid w:val="00B8685E"/>
    <w:rsid w:val="00B9393C"/>
    <w:rsid w:val="00B94518"/>
    <w:rsid w:val="00BD0204"/>
    <w:rsid w:val="00BD1C9F"/>
    <w:rsid w:val="00C7599D"/>
    <w:rsid w:val="00C81F3B"/>
    <w:rsid w:val="00C86460"/>
    <w:rsid w:val="00CC4A57"/>
    <w:rsid w:val="00CF6C68"/>
    <w:rsid w:val="00D140BF"/>
    <w:rsid w:val="00D442A1"/>
    <w:rsid w:val="00D82824"/>
    <w:rsid w:val="00D82FDA"/>
    <w:rsid w:val="00E22EA2"/>
    <w:rsid w:val="00E73BB9"/>
    <w:rsid w:val="00EE0D4C"/>
    <w:rsid w:val="00EF53CF"/>
    <w:rsid w:val="00EF5500"/>
    <w:rsid w:val="00F0514B"/>
    <w:rsid w:val="00F24866"/>
    <w:rsid w:val="00F54908"/>
    <w:rsid w:val="00F6114B"/>
    <w:rsid w:val="00F93FEE"/>
    <w:rsid w:val="00FA336C"/>
    <w:rsid w:val="00FC4FC6"/>
    <w:rsid w:val="00FF3BFB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  <w:style w:type="paragraph" w:customStyle="1" w:styleId="Normal1">
    <w:name w:val="Normal_1"/>
    <w:qFormat/>
    <w:rsid w:val="00F54908"/>
    <w:pPr>
      <w:spacing w:after="0" w:line="240" w:lineRule="auto"/>
    </w:pPr>
    <w:rPr>
      <w:rFonts w:ascii="Arial" w:eastAsia="Arial" w:hAnsi="Arial" w:cs="Arial"/>
      <w:sz w:val="20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F54908"/>
    <w:pPr>
      <w:spacing w:after="240"/>
    </w:pPr>
    <w:rPr>
      <w:rFonts w:eastAsiaTheme="minorEastAsia" w:cstheme="minorBidi"/>
      <w:szCs w:val="22"/>
      <w:lang w:eastAsia="zh-CN"/>
    </w:rPr>
  </w:style>
  <w:style w:type="character" w:customStyle="1" w:styleId="BodyTextChar">
    <w:name w:val="Body Text Char"/>
    <w:basedOn w:val="DefaultParagraphFont"/>
    <w:link w:val="BodyText"/>
    <w:uiPriority w:val="99"/>
    <w:rsid w:val="00F54908"/>
    <w:rPr>
      <w:rFonts w:ascii="Times New Roman" w:eastAsiaTheme="minorEastAsia" w:hAnsi="Times New Roman"/>
      <w:sz w:val="24"/>
      <w:lang w:eastAsia="zh-CN"/>
    </w:rPr>
  </w:style>
  <w:style w:type="table" w:customStyle="1" w:styleId="TableGrid1">
    <w:name w:val="Table Grid1"/>
    <w:basedOn w:val="TableNormal"/>
    <w:next w:val="TableGrid"/>
    <w:uiPriority w:val="39"/>
    <w:rsid w:val="00F54908"/>
    <w:pPr>
      <w:widowControl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49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  <w:style w:type="paragraph" w:customStyle="1" w:styleId="Normal1">
    <w:name w:val="Normal_1"/>
    <w:qFormat/>
    <w:rsid w:val="00F54908"/>
    <w:pPr>
      <w:spacing w:after="0" w:line="240" w:lineRule="auto"/>
    </w:pPr>
    <w:rPr>
      <w:rFonts w:ascii="Arial" w:eastAsia="Arial" w:hAnsi="Arial" w:cs="Arial"/>
      <w:sz w:val="20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F54908"/>
    <w:pPr>
      <w:spacing w:after="240"/>
    </w:pPr>
    <w:rPr>
      <w:rFonts w:eastAsiaTheme="minorEastAsia" w:cstheme="minorBidi"/>
      <w:szCs w:val="22"/>
      <w:lang w:eastAsia="zh-CN"/>
    </w:rPr>
  </w:style>
  <w:style w:type="character" w:customStyle="1" w:styleId="BodyTextChar">
    <w:name w:val="Body Text Char"/>
    <w:basedOn w:val="DefaultParagraphFont"/>
    <w:link w:val="BodyText"/>
    <w:uiPriority w:val="99"/>
    <w:rsid w:val="00F54908"/>
    <w:rPr>
      <w:rFonts w:ascii="Times New Roman" w:eastAsiaTheme="minorEastAsia" w:hAnsi="Times New Roman"/>
      <w:sz w:val="24"/>
      <w:lang w:eastAsia="zh-CN"/>
    </w:rPr>
  </w:style>
  <w:style w:type="table" w:customStyle="1" w:styleId="TableGrid1">
    <w:name w:val="Table Grid1"/>
    <w:basedOn w:val="TableNormal"/>
    <w:next w:val="TableGrid"/>
    <w:uiPriority w:val="39"/>
    <w:rsid w:val="00F54908"/>
    <w:pPr>
      <w:widowControl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4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rabemc\AppData\Local\Temp\Temp6_PrecedentWordStylingTemplates_DOTFiles.zip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6f2ba9ba-1db7-4d66-a3a5-fda90fa7354b"/>
    <ds:schemaRef ds:uri="http://schemas.microsoft.com/office/2006/documentManagement/types"/>
    <ds:schemaRef ds:uri="http://purl.org/dc/elements/1.1/"/>
    <ds:schemaRef ds:uri="http://schemas.microsoft.com/office/2006/metadata/properties"/>
    <ds:schemaRef ds:uri="44716092-eb90-4576-81bc-6665237cf32f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331855-8D62-4521-AAA8-8352EF7A7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75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Jarabejo, Mary Grace C. (REPH-MNL )</dc:creator>
  <cp:lastModifiedBy>Fuson, Len (admin)</cp:lastModifiedBy>
  <cp:revision>14</cp:revision>
  <dcterms:created xsi:type="dcterms:W3CDTF">2020-01-24T00:20:00Z</dcterms:created>
  <dcterms:modified xsi:type="dcterms:W3CDTF">2020-01-27T07:17:00Z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