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1732A" w14:textId="77777777" w:rsidR="00704DF1" w:rsidRPr="00EE3840" w:rsidRDefault="00704DF1" w:rsidP="00EE3840">
      <w:pPr>
        <w:pStyle w:val="LexisNexisPara"/>
      </w:pPr>
      <w:r w:rsidRPr="00EE3840">
        <w:t>SUPREME COURT OF THE STATE OF NEW YORK</w:t>
      </w:r>
    </w:p>
    <w:p w14:paraId="4C77144C" w14:textId="7F49BDA1" w:rsidR="00BA28F9" w:rsidRDefault="00704DF1" w:rsidP="00EE3840">
      <w:pPr>
        <w:pStyle w:val="LexisNexisPara"/>
      </w:pPr>
      <w:r w:rsidRPr="00EE3840">
        <w:t>COURT OF APPEALS</w:t>
      </w:r>
    </w:p>
    <w:p w14:paraId="5BE3AA6F" w14:textId="77777777" w:rsidR="00175A13" w:rsidRDefault="00175A13" w:rsidP="00175A13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176"/>
        <w:gridCol w:w="504"/>
        <w:gridCol w:w="4680"/>
      </w:tblGrid>
      <w:tr w:rsidR="00175A13" w14:paraId="48D4BE8C" w14:textId="77777777" w:rsidTr="00C00A3C">
        <w:tc>
          <w:tcPr>
            <w:tcW w:w="4176" w:type="dxa"/>
          </w:tcPr>
          <w:p w14:paraId="480E4A60" w14:textId="77777777" w:rsidR="00175A13" w:rsidRDefault="00175A13" w:rsidP="007613EC">
            <w:pPr>
              <w:pStyle w:val="LexisNexisPara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[Plaintiff(s) name],</w:t>
            </w:r>
          </w:p>
          <w:p w14:paraId="4CB65D89" w14:textId="727852E5" w:rsidR="007C353F" w:rsidRDefault="00175A13" w:rsidP="002E31BE">
            <w:pPr>
              <w:pStyle w:val="LexisNexisPara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Plaintiff(s),</w:t>
            </w:r>
          </w:p>
          <w:p w14:paraId="5841678E" w14:textId="77777777" w:rsidR="006E0163" w:rsidRDefault="006E0163" w:rsidP="007C353F">
            <w:pPr>
              <w:pStyle w:val="LexisNexisPara"/>
              <w:jc w:val="center"/>
              <w:rPr>
                <w:rFonts w:cs="Times New Roman"/>
                <w:szCs w:val="24"/>
              </w:rPr>
            </w:pPr>
          </w:p>
          <w:p w14:paraId="31A11622" w14:textId="772EC4D0" w:rsidR="00175A13" w:rsidRDefault="007C353F" w:rsidP="007C353F">
            <w:pPr>
              <w:pStyle w:val="LexisNexisPara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</w:t>
            </w:r>
          </w:p>
          <w:p w14:paraId="2DEB0891" w14:textId="77777777" w:rsidR="007C353F" w:rsidRDefault="007C353F" w:rsidP="007C353F">
            <w:pPr>
              <w:pStyle w:val="LexisNexisPara"/>
              <w:jc w:val="center"/>
              <w:rPr>
                <w:rFonts w:cs="Times New Roman"/>
                <w:szCs w:val="24"/>
              </w:rPr>
            </w:pPr>
          </w:p>
          <w:p w14:paraId="0BDAF3A4" w14:textId="77777777" w:rsidR="00175A13" w:rsidRDefault="00175A13" w:rsidP="007613EC">
            <w:pPr>
              <w:pStyle w:val="LexisNexisPara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[Defendant(s) name],</w:t>
            </w:r>
          </w:p>
          <w:p w14:paraId="69C19385" w14:textId="77777777" w:rsidR="00175A13" w:rsidRDefault="00175A13" w:rsidP="007613EC">
            <w:pPr>
              <w:pStyle w:val="LexisNexisPara"/>
              <w:jc w:val="right"/>
            </w:pPr>
            <w:r>
              <w:rPr>
                <w:rFonts w:cs="Times New Roman"/>
                <w:szCs w:val="24"/>
              </w:rPr>
              <w:t>Defendant(s).</w:t>
            </w:r>
          </w:p>
        </w:tc>
        <w:tc>
          <w:tcPr>
            <w:tcW w:w="504" w:type="dxa"/>
          </w:tcPr>
          <w:p w14:paraId="535AB420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59BD0A10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4437EADE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303A256F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41BAE48C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39DEA4CE" w14:textId="77777777" w:rsidR="006E0163" w:rsidRDefault="006E0163" w:rsidP="006E0163">
            <w:pPr>
              <w:pStyle w:val="LexisNexisPara"/>
            </w:pPr>
            <w:r>
              <w:t>)</w:t>
            </w:r>
          </w:p>
          <w:p w14:paraId="036D0C7C" w14:textId="794F1DA1" w:rsidR="00175A13" w:rsidRDefault="006E0163" w:rsidP="006E0163">
            <w:pPr>
              <w:pStyle w:val="LexisNexisPara"/>
            </w:pPr>
            <w:r>
              <w:t>)</w:t>
            </w:r>
          </w:p>
        </w:tc>
        <w:tc>
          <w:tcPr>
            <w:tcW w:w="4680" w:type="dxa"/>
          </w:tcPr>
          <w:p w14:paraId="09849D42" w14:textId="77777777" w:rsidR="00175A13" w:rsidRDefault="00175A13" w:rsidP="007613EC">
            <w:pPr>
              <w:pStyle w:val="LexisNexisPara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Index No. [index number]</w:t>
            </w:r>
          </w:p>
          <w:p w14:paraId="3F91A6E6" w14:textId="77777777" w:rsidR="00175A13" w:rsidRDefault="00175A13" w:rsidP="007613EC">
            <w:pPr>
              <w:pStyle w:val="LexisNexisPara"/>
              <w:rPr>
                <w:rFonts w:cs="Times New Roman"/>
                <w:szCs w:val="24"/>
              </w:rPr>
            </w:pPr>
          </w:p>
          <w:p w14:paraId="6E671319" w14:textId="77777777" w:rsidR="00175A13" w:rsidRDefault="00175A13" w:rsidP="00175A1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NOTICE OF APPEAL</w:t>
            </w:r>
          </w:p>
          <w:p w14:paraId="51BC88B1" w14:textId="03549415" w:rsidR="00175A13" w:rsidRDefault="00175A13" w:rsidP="00175A13">
            <w:pPr>
              <w:pStyle w:val="LexisNexisPara"/>
            </w:pPr>
            <w:r>
              <w:rPr>
                <w:rFonts w:cs="Times New Roman"/>
                <w:b/>
                <w:bCs/>
                <w:szCs w:val="24"/>
              </w:rPr>
              <w:t>TO COURT OF APPEALS</w:t>
            </w:r>
          </w:p>
        </w:tc>
      </w:tr>
    </w:tbl>
    <w:p w14:paraId="249EEF4E" w14:textId="77777777" w:rsidR="00175A13" w:rsidRDefault="00175A13" w:rsidP="00175A13">
      <w:pPr>
        <w:pStyle w:val="LexisNexisPara"/>
      </w:pPr>
    </w:p>
    <w:p w14:paraId="34B69D77" w14:textId="1D554F08" w:rsidR="00704DF1" w:rsidRPr="001F215F" w:rsidRDefault="00704DF1" w:rsidP="00EE3840">
      <w:pPr>
        <w:pStyle w:val="LexisNexisPara"/>
      </w:pPr>
      <w:r w:rsidRPr="001F215F">
        <w:t xml:space="preserve">PLEASE TAKE NOTICE that </w:t>
      </w:r>
      <w:r w:rsidRPr="00F7343F">
        <w:t>[</w:t>
      </w:r>
      <w:r>
        <w:t>plaintiff(s) or defendant(s)</w:t>
      </w:r>
      <w:r w:rsidRPr="00F7343F">
        <w:t>]</w:t>
      </w:r>
      <w:r w:rsidRPr="001F215F">
        <w:t xml:space="preserve"> [</w:t>
      </w:r>
      <w:r>
        <w:rPr>
          <w:bdr w:val="none" w:sz="0" w:space="0" w:color="auto" w:frame="1"/>
        </w:rPr>
        <w:t>appealing party name(s)]</w:t>
      </w:r>
      <w:r w:rsidRPr="001F215F">
        <w:t xml:space="preserve"> hereby appeal</w:t>
      </w:r>
      <w:r>
        <w:t>(s)</w:t>
      </w:r>
      <w:r w:rsidRPr="001F215F">
        <w:t xml:space="preserve"> to the </w:t>
      </w:r>
      <w:r>
        <w:t xml:space="preserve">Court of Appeals of the State of New York, [court’s street address], from the order of the </w:t>
      </w:r>
      <w:r w:rsidRPr="001F215F">
        <w:t>Appellate Division, </w:t>
      </w:r>
      <w:r w:rsidRPr="00F7343F">
        <w:t>[</w:t>
      </w:r>
      <w:r>
        <w:t>department number</w:t>
      </w:r>
      <w:r w:rsidRPr="00F7343F">
        <w:t xml:space="preserve">] </w:t>
      </w:r>
      <w:r w:rsidRPr="001F215F">
        <w:t>Department, </w:t>
      </w:r>
      <w:r>
        <w:t>dated [date], [dissenting justices’ names] dissenting, which [affirmed or reversed] the judgment of the Supreme Court, [county name] County, dated [date of Supreme Court order], in favor of [name(s) of prevailing party or parties in the Supreme Court] against [name(s) of aggrieved party or parties in the Supreme Court].</w:t>
      </w:r>
    </w:p>
    <w:p w14:paraId="30676124" w14:textId="77777777" w:rsidR="00704DF1" w:rsidRPr="00EE3840" w:rsidRDefault="00704DF1" w:rsidP="00EE3840">
      <w:pPr>
        <w:pStyle w:val="LexisNexisPara"/>
      </w:pPr>
      <w:bookmarkStart w:id="0" w:name="_Hlk522720937"/>
      <w:r w:rsidRPr="00EE3840">
        <w:t>Dated: [city and state where signed]</w:t>
      </w:r>
    </w:p>
    <w:p w14:paraId="09066A9D" w14:textId="77777777" w:rsidR="00704DF1" w:rsidRPr="00D84AFE" w:rsidRDefault="00704DF1" w:rsidP="00D84AFE">
      <w:pPr>
        <w:pStyle w:val="LexisNexisPara"/>
      </w:pPr>
      <w:r w:rsidRPr="00D84AFE">
        <w:t>[date]</w:t>
      </w:r>
    </w:p>
    <w:p w14:paraId="5634B5EB" w14:textId="77777777" w:rsidR="00704DF1" w:rsidRPr="00EE3840" w:rsidRDefault="00704DF1" w:rsidP="00EE3840">
      <w:pPr>
        <w:pStyle w:val="LexisNexisPara"/>
        <w:jc w:val="right"/>
      </w:pPr>
      <w:r w:rsidRPr="00EE3840">
        <w:t>[Firm name]</w:t>
      </w:r>
    </w:p>
    <w:p w14:paraId="7F916A2C" w14:textId="77777777" w:rsidR="00BA28F9" w:rsidRDefault="00BA28F9" w:rsidP="00BA28F9">
      <w:pPr>
        <w:pStyle w:val="LexisNexisPara"/>
      </w:pPr>
    </w:p>
    <w:tbl>
      <w:tblPr>
        <w:tblW w:w="9360" w:type="dxa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320"/>
        <w:gridCol w:w="720"/>
        <w:gridCol w:w="4320"/>
      </w:tblGrid>
      <w:tr w:rsidR="00BA28F9" w:rsidRPr="00BC24BD" w14:paraId="652D3BDB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08A3158B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737E3D33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  <w:r w:rsidRPr="00411DB4">
              <w:t>By: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14:paraId="4CFEC736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</w:tr>
      <w:tr w:rsidR="00BA28F9" w:rsidRPr="00BC24BD" w14:paraId="79AF0243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135E2737" w14:textId="7AEBA3FE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1E13169D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</w:tcPr>
          <w:p w14:paraId="5D575043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  <w:r w:rsidRPr="00411DB4">
              <w:t>[Your name]</w:t>
            </w:r>
          </w:p>
        </w:tc>
      </w:tr>
      <w:tr w:rsidR="00BA28F9" w:rsidRPr="00BC24BD" w14:paraId="03D32769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49F6C212" w14:textId="77777777" w:rsidR="00BA28F9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1A7FFE97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4320" w:type="dxa"/>
            <w:shd w:val="clear" w:color="auto" w:fill="auto"/>
          </w:tcPr>
          <w:p w14:paraId="3B56965C" w14:textId="77777777" w:rsidR="00BA28F9" w:rsidRPr="00411DB4" w:rsidRDefault="00BA28F9" w:rsidP="007613EC">
            <w:pPr>
              <w:pStyle w:val="LexisNexisSignature"/>
            </w:pPr>
            <w:r w:rsidRPr="00411DB4">
              <w:t>[Firm street address]</w:t>
            </w:r>
          </w:p>
        </w:tc>
      </w:tr>
      <w:tr w:rsidR="00BA28F9" w:rsidRPr="00BC24BD" w14:paraId="637967A7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569B8E68" w14:textId="77777777" w:rsidR="00BA28F9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28B30C84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4320" w:type="dxa"/>
            <w:shd w:val="clear" w:color="auto" w:fill="auto"/>
          </w:tcPr>
          <w:p w14:paraId="77F3EA88" w14:textId="77777777" w:rsidR="00BA28F9" w:rsidRPr="00411DB4" w:rsidRDefault="00BA28F9" w:rsidP="007613EC">
            <w:pPr>
              <w:pStyle w:val="LexisNexisSignature"/>
            </w:pPr>
            <w:r w:rsidRPr="00411DB4">
              <w:t>[Firm city, state, and zip code]</w:t>
            </w:r>
          </w:p>
        </w:tc>
      </w:tr>
      <w:tr w:rsidR="00BA28F9" w:rsidRPr="00BC24BD" w14:paraId="783C232F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438A626F" w14:textId="77777777" w:rsidR="00BA28F9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2EEF2453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4320" w:type="dxa"/>
            <w:shd w:val="clear" w:color="auto" w:fill="auto"/>
          </w:tcPr>
          <w:p w14:paraId="2751627D" w14:textId="77777777" w:rsidR="00BA28F9" w:rsidRPr="00411DB4" w:rsidRDefault="00BA28F9" w:rsidP="007613EC">
            <w:pPr>
              <w:pStyle w:val="LexisNexisSignature"/>
            </w:pPr>
            <w:r w:rsidRPr="00411DB4">
              <w:t>Tel. [firm phone number]</w:t>
            </w:r>
          </w:p>
        </w:tc>
      </w:tr>
      <w:tr w:rsidR="00BA28F9" w:rsidRPr="00BC24BD" w14:paraId="4B98996E" w14:textId="77777777" w:rsidTr="007613EC">
        <w:trPr>
          <w:cantSplit/>
        </w:trPr>
        <w:tc>
          <w:tcPr>
            <w:tcW w:w="4320" w:type="dxa"/>
            <w:shd w:val="clear" w:color="auto" w:fill="auto"/>
          </w:tcPr>
          <w:p w14:paraId="361EB0BF" w14:textId="77777777" w:rsidR="00BA28F9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526F4DCD" w14:textId="77777777" w:rsidR="00BA28F9" w:rsidRPr="00BC24BD" w:rsidRDefault="00BA28F9" w:rsidP="007613EC">
            <w:pPr>
              <w:pStyle w:val="LexisNexisSignature"/>
              <w:rPr>
                <w:rFonts w:ascii="Arial" w:hAnsi="Arial" w:cs="Arial"/>
                <w:sz w:val="22"/>
              </w:rPr>
            </w:pPr>
          </w:p>
        </w:tc>
        <w:tc>
          <w:tcPr>
            <w:tcW w:w="4320" w:type="dxa"/>
            <w:shd w:val="clear" w:color="auto" w:fill="auto"/>
          </w:tcPr>
          <w:p w14:paraId="13089714" w14:textId="77777777" w:rsidR="00BA28F9" w:rsidRPr="00411DB4" w:rsidRDefault="00BA28F9" w:rsidP="007613EC">
            <w:pPr>
              <w:pStyle w:val="LexisNexisSignature"/>
            </w:pPr>
            <w:r w:rsidRPr="00411DB4">
              <w:t>Email: [your business email address]</w:t>
            </w:r>
          </w:p>
        </w:tc>
      </w:tr>
    </w:tbl>
    <w:p w14:paraId="3842EF85" w14:textId="77777777" w:rsidR="00BA28F9" w:rsidRPr="00EE3840" w:rsidRDefault="00BA28F9" w:rsidP="00BA28F9">
      <w:pPr>
        <w:pStyle w:val="LexisNexisPara"/>
      </w:pPr>
    </w:p>
    <w:bookmarkEnd w:id="0"/>
    <w:p w14:paraId="3CDB83DD" w14:textId="77777777" w:rsidR="00704DF1" w:rsidRPr="00D84AFE" w:rsidRDefault="00704DF1" w:rsidP="00D84AFE">
      <w:pPr>
        <w:pStyle w:val="LexisNexisPara"/>
      </w:pPr>
      <w:r w:rsidRPr="00D84AFE">
        <w:t>TO: [Opposing counsel’s name]</w:t>
      </w:r>
    </w:p>
    <w:p w14:paraId="4C5E99D7" w14:textId="77777777" w:rsidR="00704DF1" w:rsidRPr="00D84AFE" w:rsidRDefault="00704DF1" w:rsidP="00C00A3C">
      <w:pPr>
        <w:pStyle w:val="LexisNexisPara"/>
        <w:ind w:left="540" w:hanging="90"/>
      </w:pPr>
      <w:r w:rsidRPr="00D84AFE">
        <w:t>[Firm name]</w:t>
      </w:r>
    </w:p>
    <w:p w14:paraId="64409DCD" w14:textId="77777777" w:rsidR="00704DF1" w:rsidRPr="00D84AFE" w:rsidRDefault="00704DF1" w:rsidP="00C00A3C">
      <w:pPr>
        <w:pStyle w:val="LexisNexisPara"/>
        <w:ind w:left="540" w:hanging="90"/>
      </w:pPr>
      <w:r w:rsidRPr="00D84AFE">
        <w:t>Attorney for [party name and designation]</w:t>
      </w:r>
    </w:p>
    <w:p w14:paraId="1DF2B35E" w14:textId="77777777" w:rsidR="00704DF1" w:rsidRPr="00D84AFE" w:rsidRDefault="00704DF1" w:rsidP="00C00A3C">
      <w:pPr>
        <w:pStyle w:val="LexisNexisPara"/>
        <w:ind w:left="540" w:hanging="90"/>
      </w:pPr>
      <w:r w:rsidRPr="00D84AFE">
        <w:t>[Address]</w:t>
      </w:r>
    </w:p>
    <w:p w14:paraId="02D7D43A" w14:textId="77777777" w:rsidR="00704DF1" w:rsidRPr="00D84AFE" w:rsidRDefault="00704DF1" w:rsidP="00C00A3C">
      <w:pPr>
        <w:pStyle w:val="LexisNexisPara"/>
        <w:ind w:left="540" w:hanging="90"/>
      </w:pPr>
      <w:r w:rsidRPr="00D84AFE">
        <w:t>Tel. [firm phone number]</w:t>
      </w:r>
    </w:p>
    <w:p w14:paraId="636FF1AF" w14:textId="24150B41" w:rsidR="003676F9" w:rsidRPr="00D84AFE" w:rsidRDefault="00704DF1" w:rsidP="00C00A3C">
      <w:pPr>
        <w:pStyle w:val="LexisNexisPara"/>
        <w:ind w:left="540" w:hanging="90"/>
      </w:pPr>
      <w:r w:rsidRPr="00D84AFE">
        <w:t>Email: [opposing counsel’s business email address]</w:t>
      </w:r>
    </w:p>
    <w:sectPr w:rsidR="003676F9" w:rsidRPr="00D84AFE" w:rsidSect="003566F7"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DCFE60" w14:textId="77777777" w:rsidR="00C946C0" w:rsidRDefault="00C946C0">
      <w:pPr>
        <w:spacing w:after="0" w:line="240" w:lineRule="auto"/>
      </w:pPr>
      <w:r>
        <w:separator/>
      </w:r>
    </w:p>
  </w:endnote>
  <w:endnote w:type="continuationSeparator" w:id="0">
    <w:p w14:paraId="5C5431BE" w14:textId="77777777" w:rsidR="00C946C0" w:rsidRDefault="00C94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3E411F30" w14:textId="77777777" w:rsidTr="2FD00E4E">
      <w:tc>
        <w:tcPr>
          <w:tcW w:w="3120" w:type="dxa"/>
        </w:tcPr>
        <w:p w14:paraId="217C12EE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2FEF083B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001B9C20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63564AAE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669AAD" w14:textId="77777777" w:rsidR="00C946C0" w:rsidRDefault="00C946C0">
      <w:pPr>
        <w:spacing w:after="0" w:line="240" w:lineRule="auto"/>
      </w:pPr>
      <w:r>
        <w:separator/>
      </w:r>
    </w:p>
  </w:footnote>
  <w:footnote w:type="continuationSeparator" w:id="0">
    <w:p w14:paraId="49656A43" w14:textId="77777777" w:rsidR="00C946C0" w:rsidRDefault="00C94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29DA7CE5" w14:textId="77777777" w:rsidTr="2FD00E4E">
      <w:tc>
        <w:tcPr>
          <w:tcW w:w="3120" w:type="dxa"/>
        </w:tcPr>
        <w:p w14:paraId="6D95916B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1DF8B733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6998E6C8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3DF628CB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10FC7"/>
    <w:multiLevelType w:val="hybridMultilevel"/>
    <w:tmpl w:val="89B2EE5C"/>
    <w:lvl w:ilvl="0" w:tplc="6CE037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A6745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B90C93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FB0CAE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3AB0E5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693CA2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3E3292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50E4C3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352E7B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52149A"/>
    <w:multiLevelType w:val="hybridMultilevel"/>
    <w:tmpl w:val="0C74FA46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991334C"/>
    <w:multiLevelType w:val="hybridMultilevel"/>
    <w:tmpl w:val="307EB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abstractNum w:abstractNumId="7" w15:restartNumberingAfterBreak="0">
    <w:nsid w:val="576E63FF"/>
    <w:multiLevelType w:val="hybridMultilevel"/>
    <w:tmpl w:val="0AAE2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0F3ACE"/>
    <w:multiLevelType w:val="hybridMultilevel"/>
    <w:tmpl w:val="85440E0E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9" w15:restartNumberingAfterBreak="0">
    <w:nsid w:val="72475E2B"/>
    <w:multiLevelType w:val="hybridMultilevel"/>
    <w:tmpl w:val="D7602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6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6"/>
  </w:num>
  <w:num w:numId="21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6"/>
  </w:num>
  <w:num w:numId="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</w:num>
  <w:num w:numId="33">
    <w:abstractNumId w:val="2"/>
  </w:num>
  <w:num w:numId="34">
    <w:abstractNumId w:val="7"/>
  </w:num>
  <w:num w:numId="35">
    <w:abstractNumId w:val="1"/>
  </w:num>
  <w:num w:numId="36">
    <w:abstractNumId w:val="8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F1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5A13"/>
    <w:rsid w:val="00176588"/>
    <w:rsid w:val="001B4E07"/>
    <w:rsid w:val="00210E7B"/>
    <w:rsid w:val="00216B2F"/>
    <w:rsid w:val="002903F5"/>
    <w:rsid w:val="002B65DF"/>
    <w:rsid w:val="002C0E77"/>
    <w:rsid w:val="002D26B4"/>
    <w:rsid w:val="002E31BE"/>
    <w:rsid w:val="003073F1"/>
    <w:rsid w:val="00333EF4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3B41"/>
    <w:rsid w:val="00697A24"/>
    <w:rsid w:val="006B3BC6"/>
    <w:rsid w:val="006E0163"/>
    <w:rsid w:val="00704DF1"/>
    <w:rsid w:val="00726D89"/>
    <w:rsid w:val="00755EC5"/>
    <w:rsid w:val="007613EC"/>
    <w:rsid w:val="00797350"/>
    <w:rsid w:val="007A2C2A"/>
    <w:rsid w:val="007C353F"/>
    <w:rsid w:val="007D4B02"/>
    <w:rsid w:val="008070D7"/>
    <w:rsid w:val="00832C8C"/>
    <w:rsid w:val="00833037"/>
    <w:rsid w:val="00875933"/>
    <w:rsid w:val="0089065B"/>
    <w:rsid w:val="008A7C76"/>
    <w:rsid w:val="008C3DB6"/>
    <w:rsid w:val="008F0BDB"/>
    <w:rsid w:val="00946A5D"/>
    <w:rsid w:val="009C1760"/>
    <w:rsid w:val="00A001CB"/>
    <w:rsid w:val="00A00A9D"/>
    <w:rsid w:val="00A33AA4"/>
    <w:rsid w:val="00A35E9A"/>
    <w:rsid w:val="00A74835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A28F9"/>
    <w:rsid w:val="00BD1C9F"/>
    <w:rsid w:val="00BE523D"/>
    <w:rsid w:val="00C00A3C"/>
    <w:rsid w:val="00C7599D"/>
    <w:rsid w:val="00C81F3B"/>
    <w:rsid w:val="00C86460"/>
    <w:rsid w:val="00C946C0"/>
    <w:rsid w:val="00CC4A57"/>
    <w:rsid w:val="00CF6C68"/>
    <w:rsid w:val="00D140BF"/>
    <w:rsid w:val="00D442A1"/>
    <w:rsid w:val="00D82824"/>
    <w:rsid w:val="00D84AFE"/>
    <w:rsid w:val="00EE0D4C"/>
    <w:rsid w:val="00EE3840"/>
    <w:rsid w:val="00EF53CF"/>
    <w:rsid w:val="00EF5500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2BC9862"/>
  <w15:docId w15:val="{BBF47CBF-369F-4AC0-9CCB-B667125C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DF1"/>
    <w:pPr>
      <w:spacing w:after="160" w:line="259" w:lineRule="auto"/>
    </w:p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 w:line="240" w:lineRule="auto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 w:line="240" w:lineRule="auto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 w:line="240" w:lineRule="auto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character" w:customStyle="1" w:styleId="Normal2">
    <w:name w:val="Normal2"/>
    <w:basedOn w:val="DefaultParagraphFont"/>
    <w:rsid w:val="00704DF1"/>
  </w:style>
  <w:style w:type="paragraph" w:styleId="ListParagraph">
    <w:name w:val="List Paragraph"/>
    <w:basedOn w:val="Normal"/>
    <w:uiPriority w:val="34"/>
    <w:qFormat/>
    <w:rsid w:val="00704DF1"/>
    <w:pPr>
      <w:spacing w:before="100" w:beforeAutospacing="1" w:after="100" w:afterAutospacing="1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04DF1"/>
  </w:style>
  <w:style w:type="paragraph" w:customStyle="1" w:styleId="paragraph">
    <w:name w:val="paragraph"/>
    <w:basedOn w:val="Normal"/>
    <w:rsid w:val="00704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7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PA\WCD\WCD%20templates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8008C8-8860-4DA6-B25B-CD9BD3F7B8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539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Miras, Sheryl (REPH-MNL)</dc:creator>
  <cp:lastModifiedBy>Miras, Sheryl (REPH-MNL)</cp:lastModifiedBy>
  <cp:revision>16</cp:revision>
  <dcterms:created xsi:type="dcterms:W3CDTF">2021-11-21T23:31:00Z</dcterms:created>
  <dcterms:modified xsi:type="dcterms:W3CDTF">2021-12-13T03:25:00Z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iteId">
    <vt:lpwstr>9274ee3f-9425-4109-a27f-9fb15c10675d</vt:lpwstr>
  </property>
  <property fmtid="{D5CDD505-2E9C-101B-9397-08002B2CF9AE}" pid="5" name="MSIP_Label_549ac42a-3eb4-4074-b885-aea26bd6241e_Owner">
    <vt:lpwstr>MirasSX@legal.regn.net</vt:lpwstr>
  </property>
  <property fmtid="{D5CDD505-2E9C-101B-9397-08002B2CF9AE}" pid="6" name="MSIP_Label_549ac42a-3eb4-4074-b885-aea26bd6241e_SetDate">
    <vt:lpwstr>2021-11-21T23:33:16.7050931Z</vt:lpwstr>
  </property>
  <property fmtid="{D5CDD505-2E9C-101B-9397-08002B2CF9AE}" pid="7" name="MSIP_Label_549ac42a-3eb4-4074-b885-aea26bd6241e_Name">
    <vt:lpwstr>General Business</vt:lpwstr>
  </property>
  <property fmtid="{D5CDD505-2E9C-101B-9397-08002B2CF9AE}" pid="8" name="MSIP_Label_549ac42a-3eb4-4074-b885-aea26bd6241e_Application">
    <vt:lpwstr>Microsoft Azure Information Protection</vt:lpwstr>
  </property>
  <property fmtid="{D5CDD505-2E9C-101B-9397-08002B2CF9AE}" pid="9" name="MSIP_Label_549ac42a-3eb4-4074-b885-aea26bd6241e_ActionId">
    <vt:lpwstr>d5063b4f-658f-4769-a254-4b76a5e547ac</vt:lpwstr>
  </property>
  <property fmtid="{D5CDD505-2E9C-101B-9397-08002B2CF9AE}" pid="10" name="MSIP_Label_549ac42a-3eb4-4074-b885-aea26bd6241e_Extended_MSFT_Method">
    <vt:lpwstr>Automatic</vt:lpwstr>
  </property>
  <property fmtid="{D5CDD505-2E9C-101B-9397-08002B2CF9AE}" pid="11" name="Sensitivity">
    <vt:lpwstr>General Business</vt:lpwstr>
  </property>
</Properties>
</file>