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206EE7" w14:textId="77777777" w:rsidR="009869D5" w:rsidRDefault="009869D5" w:rsidP="009869D5">
      <w:pPr>
        <w:pStyle w:val="LexisNexisLetterhead"/>
      </w:pPr>
      <w:bookmarkStart w:id="0" w:name="_GoBack"/>
      <w:bookmarkEnd w:id="0"/>
      <w:r>
        <w:t>[Date]</w:t>
      </w:r>
    </w:p>
    <w:p w14:paraId="744B44D8" w14:textId="77777777" w:rsidR="009869D5" w:rsidRDefault="009869D5" w:rsidP="009869D5">
      <w:pPr>
        <w:pStyle w:val="LexisNexisLetterhead"/>
      </w:pPr>
      <w:r>
        <w:t>[Buyer name]</w:t>
      </w:r>
    </w:p>
    <w:p w14:paraId="069D03C4" w14:textId="77777777" w:rsidR="009869D5" w:rsidRDefault="009869D5" w:rsidP="009869D5">
      <w:pPr>
        <w:pStyle w:val="LexisNexisLetterhead"/>
      </w:pPr>
      <w:r>
        <w:t>[Street address]</w:t>
      </w:r>
    </w:p>
    <w:p w14:paraId="50A61BE4" w14:textId="77777777" w:rsidR="009869D5" w:rsidRDefault="009869D5" w:rsidP="009869D5">
      <w:pPr>
        <w:pStyle w:val="LexisNexisLetterhead"/>
      </w:pPr>
      <w:r>
        <w:t>[City, State]</w:t>
      </w:r>
    </w:p>
    <w:p w14:paraId="0F88E1AF" w14:textId="77777777" w:rsidR="009869D5" w:rsidRDefault="009869D5" w:rsidP="009869D5">
      <w:pPr>
        <w:pStyle w:val="LexisNexisRegarding"/>
      </w:pPr>
      <w:r>
        <w:t>Dear [Name]:</w:t>
      </w:r>
    </w:p>
    <w:p w14:paraId="1146A09D" w14:textId="77777777" w:rsidR="009869D5" w:rsidRDefault="009869D5" w:rsidP="009869D5">
      <w:pPr>
        <w:pStyle w:val="LexisNexisPara"/>
      </w:pPr>
      <w:r>
        <w:t>We have received notification that you have rejected a shipment of goods we sent to you under a contract between us dated [date]. Under the contract we entered, we have until [date] to make delivery. We hereby give you notice that we intend to cure the defects you have noted by the contract date for delivery.</w:t>
      </w:r>
    </w:p>
    <w:p w14:paraId="5D8C56B0" w14:textId="77777777" w:rsidR="00696918" w:rsidRDefault="00696918">
      <w:pPr>
        <w:spacing w:after="200" w:line="276" w:lineRule="auto"/>
        <w:rPr>
          <w:rFonts w:eastAsiaTheme="minorHAnsi" w:cstheme="minorBidi"/>
          <w:szCs w:val="22"/>
        </w:rPr>
      </w:pPr>
      <w:r>
        <w:br w:type="page"/>
      </w:r>
    </w:p>
    <w:p w14:paraId="6BE68BDB" w14:textId="4545B89B" w:rsidR="009869D5" w:rsidRDefault="009869D5" w:rsidP="009869D5">
      <w:pPr>
        <w:pStyle w:val="LexisNexisPara"/>
      </w:pPr>
      <w:r>
        <w:lastRenderedPageBreak/>
        <w:t>Yours truly,</w:t>
      </w:r>
    </w:p>
    <w:p w14:paraId="1EC7E974" w14:textId="77777777" w:rsidR="00A74F91" w:rsidRDefault="00A74F91" w:rsidP="009869D5">
      <w:pPr>
        <w:pStyle w:val="LexisNexisPara"/>
      </w:pPr>
    </w:p>
    <w:p w14:paraId="06903C4F" w14:textId="77777777" w:rsidR="009869D5" w:rsidRDefault="009869D5" w:rsidP="009869D5">
      <w:pPr>
        <w:pStyle w:val="LexisNexisPara"/>
      </w:pPr>
      <w:r>
        <w:t>[Seller name]</w:t>
      </w:r>
    </w:p>
    <w:p w14:paraId="66665DF7" w14:textId="77777777" w:rsidR="009869D5" w:rsidRDefault="009869D5" w:rsidP="009869D5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936"/>
        <w:gridCol w:w="3744"/>
        <w:gridCol w:w="4608"/>
      </w:tblGrid>
      <w:tr w:rsidR="009869D5" w:rsidRPr="007F5C59" w14:paraId="2C045133" w14:textId="77777777" w:rsidTr="00077A62">
        <w:trPr>
          <w:cantSplit/>
        </w:trPr>
        <w:tc>
          <w:tcPr>
            <w:tcW w:w="936" w:type="dxa"/>
          </w:tcPr>
          <w:p w14:paraId="002FC093" w14:textId="77777777" w:rsidR="009869D5" w:rsidRPr="007F5C59" w:rsidRDefault="009869D5" w:rsidP="00077A62">
            <w:pPr>
              <w:pStyle w:val="LexisNexisSignature"/>
            </w:pPr>
            <w:r w:rsidRPr="007F5C59">
              <w:t>By</w:t>
            </w:r>
          </w:p>
        </w:tc>
        <w:tc>
          <w:tcPr>
            <w:tcW w:w="3744" w:type="dxa"/>
            <w:tcBorders>
              <w:bottom w:val="single" w:sz="4" w:space="0" w:color="auto"/>
            </w:tcBorders>
          </w:tcPr>
          <w:p w14:paraId="42FB73D6" w14:textId="77777777" w:rsidR="009869D5" w:rsidRPr="007F5C59" w:rsidRDefault="009869D5" w:rsidP="00077A62">
            <w:pPr>
              <w:pStyle w:val="LexisNexisSignature"/>
            </w:pPr>
          </w:p>
        </w:tc>
        <w:tc>
          <w:tcPr>
            <w:tcW w:w="4608" w:type="dxa"/>
          </w:tcPr>
          <w:p w14:paraId="4397A791" w14:textId="77777777" w:rsidR="009869D5" w:rsidRPr="007F5C59" w:rsidRDefault="009869D5" w:rsidP="00077A62">
            <w:pPr>
              <w:pStyle w:val="LexisNexisSignature"/>
            </w:pPr>
          </w:p>
        </w:tc>
      </w:tr>
    </w:tbl>
    <w:p w14:paraId="3CABDE1B" w14:textId="77777777" w:rsidR="003676F9" w:rsidRPr="00A001CB" w:rsidRDefault="003676F9" w:rsidP="00A001CB"/>
    <w:sectPr w:rsidR="003676F9" w:rsidRPr="00A001CB" w:rsidSect="003566F7"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8DA0BE" w14:textId="77777777" w:rsidR="005E5A24" w:rsidRDefault="005E5A24">
      <w:r>
        <w:separator/>
      </w:r>
    </w:p>
  </w:endnote>
  <w:endnote w:type="continuationSeparator" w:id="0">
    <w:p w14:paraId="1562C283" w14:textId="77777777" w:rsidR="005E5A24" w:rsidRDefault="005E5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90028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4CA393" w14:textId="2B816570" w:rsidR="00321D5A" w:rsidRDefault="00321D5A" w:rsidP="00321D5A">
        <w:pPr>
          <w:pStyle w:val="LexisNexisPageNumb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41C1D602" w14:textId="77777777" w:rsidTr="2FD00E4E">
      <w:tc>
        <w:tcPr>
          <w:tcW w:w="3120" w:type="dxa"/>
        </w:tcPr>
        <w:p w14:paraId="5B098C07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184DE1C8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7EDB6515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443BDC79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747DB6" w14:textId="77777777" w:rsidR="005E5A24" w:rsidRDefault="005E5A24">
      <w:r>
        <w:separator/>
      </w:r>
    </w:p>
  </w:footnote>
  <w:footnote w:type="continuationSeparator" w:id="0">
    <w:p w14:paraId="7420D08B" w14:textId="77777777" w:rsidR="005E5A24" w:rsidRDefault="005E5A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1085B92E" w14:textId="77777777" w:rsidTr="2FD00E4E">
      <w:tc>
        <w:tcPr>
          <w:tcW w:w="3120" w:type="dxa"/>
        </w:tcPr>
        <w:p w14:paraId="35A3602A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57AD0A1E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2469F917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751DDAAC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</w:num>
  <w:num w:numId="21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9D5"/>
    <w:rsid w:val="000034D0"/>
    <w:rsid w:val="0001200E"/>
    <w:rsid w:val="000145D4"/>
    <w:rsid w:val="000427F8"/>
    <w:rsid w:val="00076D93"/>
    <w:rsid w:val="0008539E"/>
    <w:rsid w:val="000F6CCD"/>
    <w:rsid w:val="001211D3"/>
    <w:rsid w:val="00126F4D"/>
    <w:rsid w:val="00144683"/>
    <w:rsid w:val="00176588"/>
    <w:rsid w:val="001B4E07"/>
    <w:rsid w:val="00210E7B"/>
    <w:rsid w:val="00216B2F"/>
    <w:rsid w:val="002903F5"/>
    <w:rsid w:val="002B65DF"/>
    <w:rsid w:val="002C0E77"/>
    <w:rsid w:val="002D26B4"/>
    <w:rsid w:val="003073F1"/>
    <w:rsid w:val="00321D5A"/>
    <w:rsid w:val="00345CB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6398"/>
    <w:rsid w:val="004E3850"/>
    <w:rsid w:val="005639D1"/>
    <w:rsid w:val="00573251"/>
    <w:rsid w:val="005E5A24"/>
    <w:rsid w:val="005F6030"/>
    <w:rsid w:val="00623B41"/>
    <w:rsid w:val="00696918"/>
    <w:rsid w:val="00697A24"/>
    <w:rsid w:val="006B3BC6"/>
    <w:rsid w:val="00726D89"/>
    <w:rsid w:val="00755EC5"/>
    <w:rsid w:val="007613EC"/>
    <w:rsid w:val="00797350"/>
    <w:rsid w:val="007A2C2A"/>
    <w:rsid w:val="007D4B02"/>
    <w:rsid w:val="007F14B6"/>
    <w:rsid w:val="008070D7"/>
    <w:rsid w:val="00832C8C"/>
    <w:rsid w:val="00833037"/>
    <w:rsid w:val="00875933"/>
    <w:rsid w:val="008A7C76"/>
    <w:rsid w:val="008C3DB6"/>
    <w:rsid w:val="008F0BDB"/>
    <w:rsid w:val="00946A5D"/>
    <w:rsid w:val="009869D5"/>
    <w:rsid w:val="009C1760"/>
    <w:rsid w:val="00A001CB"/>
    <w:rsid w:val="00A00A9D"/>
    <w:rsid w:val="00A33AA4"/>
    <w:rsid w:val="00A74F91"/>
    <w:rsid w:val="00A85168"/>
    <w:rsid w:val="00A977FD"/>
    <w:rsid w:val="00AB2CF9"/>
    <w:rsid w:val="00AF469E"/>
    <w:rsid w:val="00B23115"/>
    <w:rsid w:val="00B70678"/>
    <w:rsid w:val="00B8685E"/>
    <w:rsid w:val="00B9393C"/>
    <w:rsid w:val="00B94518"/>
    <w:rsid w:val="00BD1C9F"/>
    <w:rsid w:val="00C7599D"/>
    <w:rsid w:val="00C81F3B"/>
    <w:rsid w:val="00C86460"/>
    <w:rsid w:val="00CC4A57"/>
    <w:rsid w:val="00CF6C68"/>
    <w:rsid w:val="00D140BF"/>
    <w:rsid w:val="00D442A1"/>
    <w:rsid w:val="00D82824"/>
    <w:rsid w:val="00EE0D4C"/>
    <w:rsid w:val="00EF53CF"/>
    <w:rsid w:val="00EF5500"/>
    <w:rsid w:val="00F6114B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4F5643A"/>
  <w15:docId w15:val="{D19A5091-2995-41C9-9EFA-094B136FC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9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eastAsiaTheme="minorHAnsi" w:cstheme="minorBidi"/>
      <w:color w:val="76923C" w:themeColor="accent3" w:themeShade="BF"/>
      <w:szCs w:val="22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eastAsiaTheme="minorHAnsi" w:cstheme="minorBidi"/>
      <w:color w:val="984806" w:themeColor="accent6" w:themeShade="80"/>
      <w:szCs w:val="22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eastAsiaTheme="minorHAnsi" w:cstheme="minorBidi"/>
      <w:color w:val="C40000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pili\Desktop\2020%20Files\Batch%205-1\LPA\PrecedentWordStylingTemplates_DOTFiles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8A9AE8A-6E9F-4ABA-835D-392A058A6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12</TotalTime>
  <Pages>2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Pili, Flordanly</dc:creator>
  <cp:lastModifiedBy>Dolorosa</cp:lastModifiedBy>
  <cp:revision>4</cp:revision>
  <dcterms:created xsi:type="dcterms:W3CDTF">2020-12-23T05:29:00Z</dcterms:created>
  <dcterms:modified xsi:type="dcterms:W3CDTF">2021-01-06T12:03:00Z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